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A3CBF" w14:textId="1867D27F" w:rsidR="00100D41" w:rsidRPr="00100D41" w:rsidRDefault="00100D41" w:rsidP="005C2AD0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ПРАТ «АБІНБЕВ ЕФЕС Україна» </w:t>
      </w:r>
      <w:r w:rsidR="005A76ED">
        <w:rPr>
          <w:rFonts w:ascii="Times New Roman" w:hAnsi="Times New Roman" w:cs="Times New Roman"/>
          <w:bCs/>
          <w:lang w:val="uk-UA"/>
        </w:rPr>
        <w:t>оголошує про проведення тендеру</w:t>
      </w:r>
      <w:r w:rsidR="00936E6D">
        <w:rPr>
          <w:rFonts w:ascii="Times New Roman" w:hAnsi="Times New Roman" w:cs="Times New Roman"/>
          <w:bCs/>
          <w:lang w:val="uk-UA"/>
        </w:rPr>
        <w:t xml:space="preserve"> щодо вибору постачальник</w:t>
      </w:r>
      <w:r w:rsidR="00E35088">
        <w:rPr>
          <w:rFonts w:ascii="Times New Roman" w:hAnsi="Times New Roman" w:cs="Times New Roman"/>
          <w:bCs/>
          <w:lang w:val="uk-UA"/>
        </w:rPr>
        <w:t>а</w:t>
      </w:r>
      <w:r w:rsidR="00936E6D">
        <w:rPr>
          <w:rFonts w:ascii="Times New Roman" w:hAnsi="Times New Roman" w:cs="Times New Roman"/>
          <w:bCs/>
          <w:lang w:val="uk-UA"/>
        </w:rPr>
        <w:t xml:space="preserve"> з логістичних послуг по перевезенню зернових</w:t>
      </w:r>
      <w:r w:rsidR="00E35088">
        <w:rPr>
          <w:rFonts w:ascii="Times New Roman" w:hAnsi="Times New Roman" w:cs="Times New Roman"/>
          <w:bCs/>
          <w:lang w:val="uk-UA"/>
        </w:rPr>
        <w:t>.</w:t>
      </w:r>
    </w:p>
    <w:p w14:paraId="7C24C319" w14:textId="38D6ECA5" w:rsidR="00B1566D" w:rsidRPr="00F866CA" w:rsidRDefault="00F866CA" w:rsidP="00F866CA">
      <w:pPr>
        <w:pStyle w:val="aa"/>
        <w:numPr>
          <w:ilvl w:val="0"/>
          <w:numId w:val="6"/>
        </w:numPr>
        <w:rPr>
          <w:rFonts w:ascii="Times New Roman" w:hAnsi="Times New Roman" w:cs="Times New Roman"/>
          <w:b/>
          <w:bCs/>
          <w:lang w:val="uk-UA"/>
        </w:rPr>
      </w:pPr>
      <w:r w:rsidRPr="00F866CA">
        <w:rPr>
          <w:rFonts w:ascii="Times New Roman" w:hAnsi="Times New Roman" w:cs="Times New Roman"/>
          <w:b/>
          <w:bCs/>
          <w:lang w:val="uk-UA"/>
        </w:rPr>
        <w:t>Загальна інформація</w:t>
      </w:r>
    </w:p>
    <w:p w14:paraId="315EF43D" w14:textId="51459905" w:rsidR="00F866CA" w:rsidRDefault="00F866CA" w:rsidP="00B1566D">
      <w:pPr>
        <w:rPr>
          <w:rFonts w:ascii="Times New Roman" w:hAnsi="Times New Roman" w:cs="Times New Roman"/>
          <w:lang w:val="uk-UA"/>
        </w:rPr>
      </w:pPr>
      <w:r w:rsidRPr="00F866CA">
        <w:rPr>
          <w:rFonts w:ascii="Times New Roman" w:hAnsi="Times New Roman" w:cs="Times New Roman"/>
          <w:lang w:val="uk-UA"/>
        </w:rPr>
        <w:t xml:space="preserve">Беручи участь у тендері, ваша компанія погоджується з умовами співробітництва, зазначеними у цьому запрошенні, та підтверджує наявність технічної можливості </w:t>
      </w:r>
      <w:r w:rsidR="002B50B0">
        <w:rPr>
          <w:rFonts w:ascii="Times New Roman" w:hAnsi="Times New Roman" w:cs="Times New Roman"/>
          <w:lang w:val="uk-UA"/>
        </w:rPr>
        <w:t xml:space="preserve">виконання </w:t>
      </w:r>
      <w:r w:rsidR="00E631AA">
        <w:rPr>
          <w:rFonts w:ascii="Times New Roman" w:hAnsi="Times New Roman" w:cs="Times New Roman"/>
          <w:lang w:val="uk-UA"/>
        </w:rPr>
        <w:t>перевезень зернових із дотриманням умов договору.</w:t>
      </w:r>
    </w:p>
    <w:p w14:paraId="2568FC0D" w14:textId="77777777" w:rsidR="00E309BF" w:rsidRPr="005A76ED" w:rsidRDefault="00F866CA" w:rsidP="00F866CA">
      <w:pPr>
        <w:rPr>
          <w:rFonts w:ascii="Times New Roman" w:hAnsi="Times New Roman" w:cs="Times New Roman"/>
          <w:bCs/>
        </w:rPr>
      </w:pPr>
      <w:r w:rsidRPr="004B38C4">
        <w:rPr>
          <w:rFonts w:ascii="Times New Roman" w:hAnsi="Times New Roman" w:cs="Times New Roman"/>
          <w:lang w:val="uk-UA"/>
        </w:rPr>
        <w:t>Беручи участь у тендері, По</w:t>
      </w:r>
      <w:r w:rsidR="0004174A">
        <w:rPr>
          <w:rFonts w:ascii="Times New Roman" w:hAnsi="Times New Roman" w:cs="Times New Roman"/>
          <w:lang w:val="uk-UA"/>
        </w:rPr>
        <w:t>стачальник послуг</w:t>
      </w:r>
      <w:r w:rsidRPr="004B38C4">
        <w:rPr>
          <w:rFonts w:ascii="Times New Roman" w:hAnsi="Times New Roman" w:cs="Times New Roman"/>
          <w:lang w:val="uk-UA"/>
        </w:rPr>
        <w:t xml:space="preserve"> підтверджує, що ознайомлений з типовими документами </w:t>
      </w:r>
      <w:r w:rsidR="0038013F">
        <w:rPr>
          <w:rFonts w:ascii="Times New Roman" w:hAnsi="Times New Roman" w:cs="Times New Roman"/>
          <w:bCs/>
          <w:lang w:val="uk-UA"/>
        </w:rPr>
        <w:t>ПРАТ «АБІНБЕВ ЕФЕС Україна»</w:t>
      </w:r>
      <w:r w:rsidR="00E309BF">
        <w:rPr>
          <w:rFonts w:ascii="Times New Roman" w:hAnsi="Times New Roman" w:cs="Times New Roman"/>
          <w:bCs/>
          <w:lang w:val="uk-UA"/>
        </w:rPr>
        <w:t>:</w:t>
      </w:r>
    </w:p>
    <w:p w14:paraId="5A38EC11" w14:textId="1FED28D5" w:rsidR="00F866CA" w:rsidRDefault="00F866CA" w:rsidP="005641D6">
      <w:pPr>
        <w:pStyle w:val="aa"/>
        <w:numPr>
          <w:ilvl w:val="0"/>
          <w:numId w:val="7"/>
        </w:numPr>
        <w:rPr>
          <w:rFonts w:ascii="Times New Roman" w:hAnsi="Times New Roman" w:cs="Times New Roman"/>
          <w:lang w:val="uk-UA"/>
        </w:rPr>
      </w:pPr>
      <w:r w:rsidRPr="005641D6">
        <w:rPr>
          <w:rFonts w:ascii="Times New Roman" w:hAnsi="Times New Roman" w:cs="Times New Roman"/>
          <w:lang w:val="uk-UA"/>
        </w:rPr>
        <w:t xml:space="preserve">договір </w:t>
      </w:r>
      <w:r w:rsidR="00E309BF" w:rsidRPr="005641D6">
        <w:rPr>
          <w:rFonts w:ascii="Times New Roman" w:hAnsi="Times New Roman" w:cs="Times New Roman"/>
          <w:lang w:val="uk-UA"/>
        </w:rPr>
        <w:t>з надання послуг по перевезенню зернових</w:t>
      </w:r>
    </w:p>
    <w:p w14:paraId="1CC0ECA2" w14:textId="1DE4C353" w:rsidR="00811A71" w:rsidRPr="005641D6" w:rsidRDefault="00811A71" w:rsidP="005641D6">
      <w:pPr>
        <w:pStyle w:val="aa"/>
        <w:numPr>
          <w:ilvl w:val="0"/>
          <w:numId w:val="7"/>
        </w:num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вимоги до вантажного транспорту</w:t>
      </w:r>
    </w:p>
    <w:p w14:paraId="6DE95DC1" w14:textId="4B1D967C" w:rsidR="00F76D05" w:rsidRPr="00E40B05" w:rsidRDefault="00F866CA" w:rsidP="00F866CA">
      <w:pPr>
        <w:rPr>
          <w:rFonts w:ascii="Times New Roman" w:hAnsi="Times New Roman" w:cs="Times New Roman"/>
          <w:lang w:val="uk-UA"/>
        </w:rPr>
      </w:pPr>
      <w:r w:rsidRPr="00F866CA">
        <w:rPr>
          <w:rFonts w:ascii="Times New Roman" w:hAnsi="Times New Roman" w:cs="Times New Roman"/>
        </w:rPr>
        <w:t>Тендер є одним із етапів вибору постачальників і не є єдиним критерієм для ухвалення рішення про укладання контракту.</w:t>
      </w:r>
    </w:p>
    <w:p w14:paraId="4AE0AAA0" w14:textId="27FE9F8E" w:rsidR="00D47065" w:rsidRDefault="00F76D05" w:rsidP="00D47065">
      <w:pPr>
        <w:pStyle w:val="aa"/>
        <w:numPr>
          <w:ilvl w:val="0"/>
          <w:numId w:val="6"/>
        </w:numPr>
        <w:rPr>
          <w:rFonts w:ascii="Times New Roman" w:hAnsi="Times New Roman" w:cs="Times New Roman"/>
          <w:lang w:val="uk-UA"/>
        </w:rPr>
      </w:pPr>
      <w:r w:rsidRPr="00D47065">
        <w:rPr>
          <w:rFonts w:ascii="Times New Roman" w:hAnsi="Times New Roman" w:cs="Times New Roman"/>
          <w:b/>
          <w:lang w:val="uk-UA"/>
        </w:rPr>
        <w:t>Цінова пропозиція</w:t>
      </w:r>
      <w:r w:rsidR="00A112D7" w:rsidRPr="00D47065">
        <w:rPr>
          <w:rFonts w:ascii="Times New Roman" w:hAnsi="Times New Roman" w:cs="Times New Roman"/>
          <w:lang w:val="uk-UA"/>
        </w:rPr>
        <w:t xml:space="preserve"> (</w:t>
      </w:r>
      <w:r w:rsidRPr="00D47065">
        <w:rPr>
          <w:rFonts w:ascii="Times New Roman" w:hAnsi="Times New Roman" w:cs="Times New Roman"/>
          <w:lang w:val="uk-UA"/>
        </w:rPr>
        <w:t>тут і надалі усі ціни вказані</w:t>
      </w:r>
      <w:r w:rsidR="007F0706" w:rsidRPr="00D47065">
        <w:rPr>
          <w:rFonts w:ascii="Times New Roman" w:hAnsi="Times New Roman" w:cs="Times New Roman"/>
          <w:lang w:val="uk-UA"/>
        </w:rPr>
        <w:t xml:space="preserve"> у гривні</w:t>
      </w:r>
      <w:r w:rsidRPr="00D47065">
        <w:rPr>
          <w:rFonts w:ascii="Times New Roman" w:hAnsi="Times New Roman" w:cs="Times New Roman"/>
          <w:lang w:val="uk-UA"/>
        </w:rPr>
        <w:t xml:space="preserve"> без врахування ПДВ</w:t>
      </w:r>
      <w:r w:rsidR="0005691A" w:rsidRPr="00D47065">
        <w:rPr>
          <w:rFonts w:ascii="Times New Roman" w:hAnsi="Times New Roman" w:cs="Times New Roman"/>
          <w:lang w:val="uk-UA"/>
        </w:rPr>
        <w:t xml:space="preserve"> за 1т </w:t>
      </w:r>
      <w:r w:rsidR="00D745BE" w:rsidRPr="00D47065">
        <w:rPr>
          <w:rFonts w:ascii="Times New Roman" w:hAnsi="Times New Roman" w:cs="Times New Roman"/>
          <w:lang w:val="uk-UA"/>
        </w:rPr>
        <w:t>перевезеного</w:t>
      </w:r>
      <w:r w:rsidR="0005691A" w:rsidRPr="00D47065">
        <w:rPr>
          <w:rFonts w:ascii="Times New Roman" w:hAnsi="Times New Roman" w:cs="Times New Roman"/>
          <w:lang w:val="uk-UA"/>
        </w:rPr>
        <w:t xml:space="preserve"> вантажу</w:t>
      </w:r>
      <w:r w:rsidRPr="00D47065">
        <w:rPr>
          <w:rFonts w:ascii="Times New Roman" w:hAnsi="Times New Roman" w:cs="Times New Roman"/>
          <w:lang w:val="uk-UA"/>
        </w:rPr>
        <w:t>)</w:t>
      </w:r>
      <w:r w:rsidR="00D47065" w:rsidRPr="00D47065">
        <w:rPr>
          <w:rFonts w:ascii="Times New Roman" w:hAnsi="Times New Roman" w:cs="Times New Roman"/>
          <w:lang w:val="uk-UA"/>
        </w:rPr>
        <w:t>.</w:t>
      </w:r>
    </w:p>
    <w:p w14:paraId="7B904479" w14:textId="1130A7B0" w:rsidR="005C14E6" w:rsidRDefault="005C14E6" w:rsidP="005C14E6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Учасникам тендеру необхідно сформувати та подати</w:t>
      </w:r>
      <w:r w:rsidR="00272D8A">
        <w:rPr>
          <w:rFonts w:ascii="Times New Roman" w:hAnsi="Times New Roman" w:cs="Times New Roman"/>
          <w:lang w:val="uk-UA"/>
        </w:rPr>
        <w:t xml:space="preserve"> комерційну пропозицію на фі</w:t>
      </w:r>
      <w:r w:rsidR="008B0306">
        <w:rPr>
          <w:rFonts w:ascii="Times New Roman" w:hAnsi="Times New Roman" w:cs="Times New Roman"/>
          <w:lang w:val="uk-UA"/>
        </w:rPr>
        <w:t>р</w:t>
      </w:r>
      <w:r w:rsidR="00272D8A">
        <w:rPr>
          <w:rFonts w:ascii="Times New Roman" w:hAnsi="Times New Roman" w:cs="Times New Roman"/>
          <w:lang w:val="uk-UA"/>
        </w:rPr>
        <w:t>м</w:t>
      </w:r>
      <w:r w:rsidR="008B0306">
        <w:rPr>
          <w:rFonts w:ascii="Times New Roman" w:hAnsi="Times New Roman" w:cs="Times New Roman"/>
          <w:lang w:val="uk-UA"/>
        </w:rPr>
        <w:t>ово</w:t>
      </w:r>
      <w:r w:rsidR="00272D8A">
        <w:rPr>
          <w:rFonts w:ascii="Times New Roman" w:hAnsi="Times New Roman" w:cs="Times New Roman"/>
          <w:lang w:val="uk-UA"/>
        </w:rPr>
        <w:t>му бланку за підписом та печаткою уповноваженої особи.</w:t>
      </w:r>
    </w:p>
    <w:p w14:paraId="2B5A39AB" w14:textId="6A99791C" w:rsidR="00C42B25" w:rsidRPr="005C14E6" w:rsidRDefault="00C42B25" w:rsidP="005C14E6">
      <w:pPr>
        <w:ind w:left="36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Комерційна пропозиція має містити тарифи на перевезення, по маршрутам, що зазначені</w:t>
      </w:r>
      <w:r w:rsidR="003F613C">
        <w:rPr>
          <w:rFonts w:ascii="Times New Roman" w:hAnsi="Times New Roman" w:cs="Times New Roman"/>
          <w:lang w:val="uk-UA"/>
        </w:rPr>
        <w:t xml:space="preserve"> у тендері</w:t>
      </w:r>
      <w:r>
        <w:rPr>
          <w:rFonts w:ascii="Times New Roman" w:hAnsi="Times New Roman" w:cs="Times New Roman"/>
          <w:lang w:val="uk-UA"/>
        </w:rPr>
        <w:t>, подати пропозицію по відтермінуванню оплати, та надати кост модель</w:t>
      </w:r>
      <w:r w:rsidR="008B0306">
        <w:rPr>
          <w:rFonts w:ascii="Times New Roman" w:hAnsi="Times New Roman" w:cs="Times New Roman"/>
          <w:lang w:val="uk-UA"/>
        </w:rPr>
        <w:t xml:space="preserve"> формування ціни на тариф.</w:t>
      </w:r>
    </w:p>
    <w:tbl>
      <w:tblPr>
        <w:tblStyle w:val="a7"/>
        <w:tblW w:w="11199" w:type="dxa"/>
        <w:tblInd w:w="-147" w:type="dxa"/>
        <w:tblLook w:val="04A0" w:firstRow="1" w:lastRow="0" w:firstColumn="1" w:lastColumn="0" w:noHBand="0" w:noVBand="1"/>
      </w:tblPr>
      <w:tblGrid>
        <w:gridCol w:w="5245"/>
        <w:gridCol w:w="2977"/>
        <w:gridCol w:w="1418"/>
        <w:gridCol w:w="1559"/>
      </w:tblGrid>
      <w:tr w:rsidR="004321FB" w14:paraId="5628F3BD" w14:textId="77777777" w:rsidTr="004321FB">
        <w:tc>
          <w:tcPr>
            <w:tcW w:w="5245" w:type="dxa"/>
          </w:tcPr>
          <w:p w14:paraId="356E2CEF" w14:textId="070F8099" w:rsidR="00E40B05" w:rsidRDefault="001316D8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Пункт завантаження</w:t>
            </w:r>
          </w:p>
        </w:tc>
        <w:tc>
          <w:tcPr>
            <w:tcW w:w="2977" w:type="dxa"/>
          </w:tcPr>
          <w:p w14:paraId="5EBE9188" w14:textId="726AE710" w:rsidR="00E40B05" w:rsidRDefault="001316D8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Пункт вивантаження</w:t>
            </w:r>
          </w:p>
        </w:tc>
        <w:tc>
          <w:tcPr>
            <w:tcW w:w="1418" w:type="dxa"/>
          </w:tcPr>
          <w:p w14:paraId="4FE1FDE6" w14:textId="7F00B501" w:rsidR="00E40B05" w:rsidRDefault="001316D8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Кількість, т</w:t>
            </w:r>
          </w:p>
        </w:tc>
        <w:tc>
          <w:tcPr>
            <w:tcW w:w="1559" w:type="dxa"/>
          </w:tcPr>
          <w:p w14:paraId="2BD6452F" w14:textId="562930F6" w:rsidR="00E40B05" w:rsidRDefault="00A41C48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Тариф за 1т, без ПДВ</w:t>
            </w:r>
          </w:p>
        </w:tc>
      </w:tr>
      <w:tr w:rsidR="009A4963" w14:paraId="146CCC3A" w14:textId="77777777" w:rsidTr="004321FB">
        <w:tc>
          <w:tcPr>
            <w:tcW w:w="5245" w:type="dxa"/>
          </w:tcPr>
          <w:p w14:paraId="0C16CCD9" w14:textId="2F45C4F6" w:rsidR="009A4963" w:rsidRDefault="009A4963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  <w:r w:rsidRPr="00D47065">
              <w:rPr>
                <w:rFonts w:ascii="Times New Roman" w:hAnsi="Times New Roman" w:cs="Times New Roman"/>
                <w:lang w:val="uk-UA"/>
              </w:rPr>
              <w:t>Чернігівська обл., Чернігівський р-н, село Серединка, вул.Дружби, будинок 2</w:t>
            </w:r>
            <w:r>
              <w:rPr>
                <w:rFonts w:ascii="Times New Roman" w:hAnsi="Times New Roman" w:cs="Times New Roman"/>
                <w:lang w:val="uk-UA"/>
              </w:rPr>
              <w:t xml:space="preserve"> (ТОВ Норія Грейн»)</w:t>
            </w:r>
          </w:p>
        </w:tc>
        <w:tc>
          <w:tcPr>
            <w:tcW w:w="2977" w:type="dxa"/>
            <w:vMerge w:val="restart"/>
          </w:tcPr>
          <w:p w14:paraId="1768ABFA" w14:textId="77777777" w:rsidR="00AC7EBE" w:rsidRDefault="00AC7EBE" w:rsidP="004321FB">
            <w:pPr>
              <w:rPr>
                <w:rFonts w:ascii="Times New Roman" w:hAnsi="Times New Roman" w:cs="Times New Roman"/>
                <w:lang w:val="uk-UA"/>
              </w:rPr>
            </w:pPr>
          </w:p>
          <w:p w14:paraId="176594B4" w14:textId="6347D733" w:rsidR="009A4963" w:rsidRPr="009D55F7" w:rsidRDefault="009A4963" w:rsidP="004321FB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9D55F7">
              <w:rPr>
                <w:rFonts w:ascii="Times New Roman" w:hAnsi="Times New Roman" w:cs="Times New Roman"/>
                <w:lang w:val="uk-UA"/>
              </w:rPr>
              <w:t xml:space="preserve">Чернігівська обл., м. Чернігів, вул.Інструментальна,20  (ПРАТ </w:t>
            </w:r>
            <w:r>
              <w:rPr>
                <w:rFonts w:ascii="Times New Roman" w:hAnsi="Times New Roman" w:cs="Times New Roman"/>
                <w:lang w:val="uk-UA"/>
              </w:rPr>
              <w:t>«</w:t>
            </w:r>
            <w:r w:rsidRPr="009D55F7">
              <w:rPr>
                <w:rFonts w:ascii="Times New Roman" w:hAnsi="Times New Roman" w:cs="Times New Roman"/>
                <w:lang w:val="uk-UA"/>
              </w:rPr>
              <w:t xml:space="preserve">АБІНБЕВ ЕФЕС </w:t>
            </w:r>
            <w:r>
              <w:rPr>
                <w:rFonts w:ascii="Times New Roman" w:hAnsi="Times New Roman" w:cs="Times New Roman"/>
                <w:lang w:val="uk-UA"/>
              </w:rPr>
              <w:t>Україна»</w:t>
            </w:r>
            <w:r w:rsidRPr="009D55F7">
              <w:rPr>
                <w:rFonts w:ascii="Times New Roman" w:hAnsi="Times New Roman" w:cs="Times New Roman"/>
                <w:lang w:val="uk-UA"/>
              </w:rPr>
              <w:t>)</w:t>
            </w:r>
          </w:p>
          <w:p w14:paraId="61BD6145" w14:textId="77777777" w:rsidR="009A4963" w:rsidRDefault="009A4963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14:paraId="39497600" w14:textId="3BB008FC" w:rsidR="009A4963" w:rsidRDefault="009A4963" w:rsidP="004321FB">
            <w:pPr>
              <w:pStyle w:val="aa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800</w:t>
            </w:r>
          </w:p>
        </w:tc>
        <w:tc>
          <w:tcPr>
            <w:tcW w:w="1559" w:type="dxa"/>
          </w:tcPr>
          <w:p w14:paraId="5240A0FC" w14:textId="77777777" w:rsidR="009A4963" w:rsidRDefault="009A4963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A4963" w14:paraId="4E05BD6F" w14:textId="77777777" w:rsidTr="004321FB">
        <w:tc>
          <w:tcPr>
            <w:tcW w:w="5245" w:type="dxa"/>
          </w:tcPr>
          <w:p w14:paraId="0300A51A" w14:textId="41874E0A" w:rsidR="009A4963" w:rsidRPr="00BE5CEE" w:rsidRDefault="00853500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  <w:r w:rsidRPr="00D47065">
              <w:rPr>
                <w:rFonts w:ascii="Times New Roman" w:hAnsi="Times New Roman" w:cs="Times New Roman"/>
                <w:lang w:val="uk-UA"/>
              </w:rPr>
              <w:t xml:space="preserve">Чернігівська обл., </w:t>
            </w:r>
            <w:r w:rsidR="00C90769">
              <w:rPr>
                <w:rFonts w:ascii="Times New Roman" w:hAnsi="Times New Roman" w:cs="Times New Roman"/>
                <w:lang w:val="uk-UA"/>
              </w:rPr>
              <w:t>Корюківський</w:t>
            </w:r>
            <w:r w:rsidR="0009180C">
              <w:rPr>
                <w:rFonts w:ascii="Times New Roman" w:hAnsi="Times New Roman" w:cs="Times New Roman"/>
                <w:lang w:val="uk-UA"/>
              </w:rPr>
              <w:t xml:space="preserve"> р-н, м. Мена,</w:t>
            </w:r>
            <w:r w:rsidR="00E2394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703C4F" w:rsidRPr="0009180C">
              <w:rPr>
                <w:rFonts w:ascii="Times New Roman" w:hAnsi="Times New Roman" w:cs="Times New Roman"/>
                <w:lang w:val="uk-UA"/>
              </w:rPr>
              <w:t>вул. Садова 5</w:t>
            </w:r>
            <w:r w:rsidR="00BE5CEE">
              <w:rPr>
                <w:rFonts w:ascii="Times New Roman" w:hAnsi="Times New Roman" w:cs="Times New Roman"/>
                <w:lang w:val="uk-UA"/>
              </w:rPr>
              <w:t xml:space="preserve"> (</w:t>
            </w:r>
            <w:r w:rsidR="00BE5CEE" w:rsidRPr="00BE5CEE">
              <w:rPr>
                <w:rFonts w:ascii="Times New Roman" w:hAnsi="Times New Roman" w:cs="Times New Roman"/>
                <w:lang w:val="uk-UA"/>
              </w:rPr>
              <w:t>філія "Менське ХПП")</w:t>
            </w:r>
          </w:p>
        </w:tc>
        <w:tc>
          <w:tcPr>
            <w:tcW w:w="2977" w:type="dxa"/>
            <w:vMerge/>
          </w:tcPr>
          <w:p w14:paraId="4ACA92C3" w14:textId="77777777" w:rsidR="009A4963" w:rsidRDefault="009A4963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14:paraId="69A962D3" w14:textId="77777777" w:rsidR="009A4963" w:rsidRDefault="00D10880" w:rsidP="004321FB">
            <w:pPr>
              <w:pStyle w:val="aa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</w:t>
            </w:r>
          </w:p>
          <w:p w14:paraId="586D2526" w14:textId="60BB7261" w:rsidR="00D10880" w:rsidRDefault="00D10880" w:rsidP="004321FB">
            <w:pPr>
              <w:pStyle w:val="aa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559" w:type="dxa"/>
          </w:tcPr>
          <w:p w14:paraId="6E36F945" w14:textId="77777777" w:rsidR="009A4963" w:rsidRDefault="009A4963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9A4963" w14:paraId="513D8182" w14:textId="77777777" w:rsidTr="004321FB">
        <w:tc>
          <w:tcPr>
            <w:tcW w:w="5245" w:type="dxa"/>
          </w:tcPr>
          <w:p w14:paraId="221A056A" w14:textId="0E90E8CD" w:rsidR="009A4963" w:rsidRPr="004321FB" w:rsidRDefault="00427BCE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  <w:r w:rsidRPr="00D47065">
              <w:rPr>
                <w:rFonts w:ascii="Times New Roman" w:hAnsi="Times New Roman" w:cs="Times New Roman"/>
                <w:lang w:val="uk-UA"/>
              </w:rPr>
              <w:t xml:space="preserve">Чернігівська обл., </w:t>
            </w:r>
            <w:r>
              <w:rPr>
                <w:rFonts w:ascii="Times New Roman" w:hAnsi="Times New Roman" w:cs="Times New Roman"/>
                <w:lang w:val="uk-UA"/>
              </w:rPr>
              <w:t>Ніжинський р-н, м. Ніжин,</w:t>
            </w:r>
            <w:r w:rsidR="00E23945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="00E23945" w:rsidRPr="00E23945">
              <w:rPr>
                <w:rFonts w:ascii="Times New Roman" w:hAnsi="Times New Roman" w:cs="Times New Roman"/>
                <w:lang w:val="uk-UA"/>
              </w:rPr>
              <w:t>пров. Урожайний, 16</w:t>
            </w:r>
            <w:r w:rsidR="00E23945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</w:t>
            </w:r>
            <w:r w:rsidR="00AC7EBE" w:rsidRPr="00AC7EBE">
              <w:rPr>
                <w:rFonts w:ascii="Times New Roman" w:hAnsi="Times New Roman" w:cs="Times New Roman"/>
                <w:lang w:val="uk-UA"/>
              </w:rPr>
              <w:t>ДП «Ніжинський КХП»</w:t>
            </w:r>
            <w:r w:rsidR="00D10880">
              <w:rPr>
                <w:rFonts w:ascii="Times New Roman" w:hAnsi="Times New Roman" w:cs="Times New Roman"/>
                <w:lang w:val="uk-UA"/>
              </w:rPr>
              <w:t>/</w:t>
            </w:r>
            <w:r w:rsidR="004321FB" w:rsidRPr="004321FB">
              <w:rPr>
                <w:rFonts w:ascii="Times New Roman" w:hAnsi="Times New Roman" w:cs="Times New Roman"/>
                <w:lang w:val="uk-UA"/>
              </w:rPr>
              <w:t xml:space="preserve"> вул. Носівський шлях, 19А (філія ТОВ «Дружба-Нова»)</w:t>
            </w:r>
          </w:p>
        </w:tc>
        <w:tc>
          <w:tcPr>
            <w:tcW w:w="2977" w:type="dxa"/>
            <w:vMerge/>
          </w:tcPr>
          <w:p w14:paraId="5B4E7FB5" w14:textId="77777777" w:rsidR="009A4963" w:rsidRDefault="009A4963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418" w:type="dxa"/>
          </w:tcPr>
          <w:p w14:paraId="6D86388A" w14:textId="30DC0D52" w:rsidR="009A4963" w:rsidRDefault="00D10880" w:rsidP="004321FB">
            <w:pPr>
              <w:pStyle w:val="aa"/>
              <w:ind w:left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400</w:t>
            </w:r>
          </w:p>
        </w:tc>
        <w:tc>
          <w:tcPr>
            <w:tcW w:w="1559" w:type="dxa"/>
          </w:tcPr>
          <w:p w14:paraId="5133F4A7" w14:textId="77777777" w:rsidR="009A4963" w:rsidRDefault="009A4963" w:rsidP="00E40B05">
            <w:pPr>
              <w:pStyle w:val="aa"/>
              <w:ind w:left="0"/>
              <w:rPr>
                <w:rFonts w:ascii="Times New Roman" w:hAnsi="Times New Roman" w:cs="Times New Roman"/>
                <w:lang w:val="uk-UA"/>
              </w:rPr>
            </w:pPr>
          </w:p>
        </w:tc>
      </w:tr>
    </w:tbl>
    <w:p w14:paraId="3980A65C" w14:textId="22DF2788" w:rsidR="00A112D7" w:rsidRPr="00E3235D" w:rsidRDefault="000A366D" w:rsidP="00E3235D">
      <w:pPr>
        <w:pStyle w:val="aa"/>
        <w:numPr>
          <w:ilvl w:val="1"/>
          <w:numId w:val="6"/>
        </w:numPr>
        <w:rPr>
          <w:rFonts w:ascii="Times New Roman" w:hAnsi="Times New Roman" w:cs="Times New Roman"/>
          <w:b/>
          <w:lang w:val="uk-UA"/>
        </w:rPr>
      </w:pPr>
      <w:r>
        <w:rPr>
          <w:rStyle w:val="ae"/>
        </w:rPr>
        <w:t>Cost Model (Кост-модель)</w:t>
      </w:r>
      <w:r>
        <w:t xml:space="preserve"> — </w:t>
      </w:r>
      <w:r w:rsidRPr="009F6288">
        <w:rPr>
          <w:rFonts w:ascii="Times New Roman" w:hAnsi="Times New Roman" w:cs="Times New Roman"/>
          <w:lang w:val="uk-UA"/>
        </w:rPr>
        <w:t>це відкрита модель формування тарифу, яка показує, яку частку (у відсотках) займає кожна складова у загальному тарифі на перевезення. Модель не розкриває абсолютні суми витрат, а відображає лише структуру тарифу, тобто питому вагу кожної категорії витрат.</w:t>
      </w:r>
    </w:p>
    <w:tbl>
      <w:tblPr>
        <w:tblW w:w="4120" w:type="dxa"/>
        <w:tblLook w:val="04A0" w:firstRow="1" w:lastRow="0" w:firstColumn="1" w:lastColumn="0" w:noHBand="0" w:noVBand="1"/>
      </w:tblPr>
      <w:tblGrid>
        <w:gridCol w:w="2880"/>
        <w:gridCol w:w="1240"/>
      </w:tblGrid>
      <w:tr w:rsidR="00542C7D" w:rsidRPr="00542C7D" w14:paraId="2A9BAC36" w14:textId="77777777" w:rsidTr="00542C7D">
        <w:trPr>
          <w:trHeight w:val="880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B0F5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542C7D">
              <w:rPr>
                <w:rFonts w:ascii="Calibri" w:eastAsia="Times New Roman" w:hAnsi="Calibri" w:cs="Calibri"/>
                <w:b/>
                <w:bCs/>
                <w:color w:val="000000"/>
              </w:rPr>
              <w:t>Компонент формули розрахунку тарифу на перевезення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695BF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b/>
                <w:bCs/>
                <w:color w:val="000000"/>
                <w:lang w:val="en-US"/>
              </w:rPr>
              <w:t>Доля, %</w:t>
            </w:r>
          </w:p>
        </w:tc>
      </w:tr>
      <w:tr w:rsidR="00542C7D" w:rsidRPr="00542C7D" w14:paraId="290DBF66" w14:textId="77777777" w:rsidTr="00542C7D">
        <w:trPr>
          <w:trHeight w:val="15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55B5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Дизельне паливо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26BC2C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42C7D" w:rsidRPr="00542C7D" w14:paraId="7DEA5CFA" w14:textId="77777777" w:rsidTr="00542C7D">
        <w:trPr>
          <w:trHeight w:val="145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769D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lastRenderedPageBreak/>
              <w:t>Зарплата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F70E40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42C7D" w:rsidRPr="00542C7D" w14:paraId="372E1D43" w14:textId="77777777" w:rsidTr="00542C7D">
        <w:trPr>
          <w:trHeight w:val="2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D7B7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Обслуговування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493974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42C7D" w:rsidRPr="00542C7D" w14:paraId="2AF20445" w14:textId="77777777" w:rsidTr="00542C7D">
        <w:trPr>
          <w:trHeight w:val="2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7292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Податки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A94612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42C7D" w:rsidRPr="00542C7D" w14:paraId="55CF4242" w14:textId="77777777" w:rsidTr="00542C7D">
        <w:trPr>
          <w:trHeight w:val="2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A9BD7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Амортизація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59599A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42C7D" w:rsidRPr="00542C7D" w14:paraId="4FFB601B" w14:textId="77777777" w:rsidTr="00542C7D">
        <w:trPr>
          <w:trHeight w:val="2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DCB9A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Маржа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E87C74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42C7D" w:rsidRPr="00542C7D" w14:paraId="627606AF" w14:textId="77777777" w:rsidTr="00542C7D">
        <w:trPr>
          <w:trHeight w:val="29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D049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Інше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1D709C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 </w:t>
            </w:r>
          </w:p>
        </w:tc>
      </w:tr>
      <w:tr w:rsidR="00542C7D" w:rsidRPr="00542C7D" w14:paraId="16065E4B" w14:textId="77777777" w:rsidTr="00542C7D">
        <w:trPr>
          <w:trHeight w:val="300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B44B5" w14:textId="77777777" w:rsidR="00542C7D" w:rsidRPr="00542C7D" w:rsidRDefault="00542C7D" w:rsidP="00542C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Загально (має бути 100%)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B7CB7E" w14:textId="77777777" w:rsidR="00542C7D" w:rsidRPr="00542C7D" w:rsidRDefault="00542C7D" w:rsidP="00542C7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US"/>
              </w:rPr>
            </w:pPr>
            <w:r w:rsidRPr="00542C7D">
              <w:rPr>
                <w:rFonts w:ascii="Calibri" w:eastAsia="Times New Roman" w:hAnsi="Calibri" w:cs="Calibri"/>
                <w:color w:val="000000"/>
                <w:lang w:val="en-US"/>
              </w:rPr>
              <w:t>0%</w:t>
            </w:r>
          </w:p>
        </w:tc>
      </w:tr>
    </w:tbl>
    <w:p w14:paraId="1F162AE8" w14:textId="77777777" w:rsidR="00E3235D" w:rsidRPr="00E3235D" w:rsidRDefault="00E3235D" w:rsidP="00E3235D">
      <w:pPr>
        <w:pStyle w:val="aa"/>
        <w:rPr>
          <w:rFonts w:ascii="Times New Roman" w:hAnsi="Times New Roman" w:cs="Times New Roman"/>
          <w:b/>
          <w:lang w:val="uk-UA"/>
        </w:rPr>
      </w:pPr>
    </w:p>
    <w:p w14:paraId="384A9475" w14:textId="202E230C" w:rsidR="00F76D05" w:rsidRDefault="00F76D05" w:rsidP="00A112D7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lang w:val="uk-UA"/>
        </w:rPr>
        <w:t>Запропонована в тендері ціна</w:t>
      </w:r>
      <w:r w:rsidRPr="00F76D05">
        <w:rPr>
          <w:rFonts w:ascii="Times New Roman" w:hAnsi="Times New Roman" w:cs="Times New Roman"/>
        </w:rPr>
        <w:t xml:space="preserve"> є остаточною і не залежить від обсягу ал</w:t>
      </w:r>
      <w:r>
        <w:rPr>
          <w:rFonts w:ascii="Times New Roman" w:hAnsi="Times New Roman" w:cs="Times New Roman"/>
          <w:lang w:val="uk-UA"/>
        </w:rPr>
        <w:t>локації</w:t>
      </w:r>
      <w:r w:rsidRPr="00F76D05">
        <w:rPr>
          <w:rFonts w:ascii="Times New Roman" w:hAnsi="Times New Roman" w:cs="Times New Roman"/>
        </w:rPr>
        <w:t xml:space="preserve"> з боку </w:t>
      </w:r>
      <w:r>
        <w:rPr>
          <w:rFonts w:ascii="Times New Roman" w:hAnsi="Times New Roman" w:cs="Times New Roman"/>
          <w:bCs/>
          <w:lang w:val="uk-UA"/>
        </w:rPr>
        <w:t>ПРАТ «АБІНБЕВ ЕФЕС Україна».</w:t>
      </w:r>
    </w:p>
    <w:p w14:paraId="1DC2E839" w14:textId="34775733" w:rsidR="00792011" w:rsidRPr="00D44C47" w:rsidRDefault="0047054F" w:rsidP="005E24E5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 тендері необхідно вказувати ціну у гривні</w:t>
      </w:r>
      <w:r w:rsidR="00D44C47">
        <w:rPr>
          <w:rFonts w:ascii="Times New Roman" w:hAnsi="Times New Roman" w:cs="Times New Roman"/>
          <w:lang w:val="uk-UA"/>
        </w:rPr>
        <w:t xml:space="preserve"> без врахування ПДВ</w:t>
      </w:r>
      <w:r w:rsidR="00FA5C37">
        <w:rPr>
          <w:rFonts w:ascii="Times New Roman" w:hAnsi="Times New Roman" w:cs="Times New Roman"/>
          <w:lang w:val="uk-UA"/>
        </w:rPr>
        <w:t>/т</w:t>
      </w:r>
      <w:r w:rsidR="007C2FD2">
        <w:rPr>
          <w:rFonts w:ascii="Times New Roman" w:hAnsi="Times New Roman" w:cs="Times New Roman"/>
          <w:lang w:val="uk-UA"/>
        </w:rPr>
        <w:t xml:space="preserve"> перевезеного вантажу.</w:t>
      </w:r>
    </w:p>
    <w:p w14:paraId="0823B737" w14:textId="6616854C" w:rsidR="00C6649E" w:rsidRDefault="00A112D7" w:rsidP="00C279C1">
      <w:pPr>
        <w:rPr>
          <w:rFonts w:ascii="Times New Roman" w:hAnsi="Times New Roman" w:cs="Times New Roman"/>
          <w:bCs/>
          <w:lang w:val="uk-UA"/>
        </w:rPr>
      </w:pPr>
      <w:r w:rsidRPr="00A112D7">
        <w:rPr>
          <w:rFonts w:ascii="Times New Roman" w:hAnsi="Times New Roman" w:cs="Times New Roman"/>
          <w:b/>
        </w:rPr>
        <w:t xml:space="preserve">2.2. </w:t>
      </w:r>
      <w:r w:rsidR="002F60F0">
        <w:rPr>
          <w:rFonts w:ascii="Times New Roman" w:hAnsi="Times New Roman" w:cs="Times New Roman"/>
          <w:b/>
          <w:lang w:val="uk-UA"/>
        </w:rPr>
        <w:t>Ціна- в контракті</w:t>
      </w:r>
    </w:p>
    <w:p w14:paraId="11D2FE5A" w14:textId="4C753846" w:rsidR="00DE7B76" w:rsidRPr="00A76CBC" w:rsidRDefault="00C279C1" w:rsidP="00B909BA">
      <w:pPr>
        <w:rPr>
          <w:rFonts w:ascii="Times New Roman" w:hAnsi="Times New Roman" w:cs="Times New Roman"/>
          <w:bCs/>
          <w:lang w:val="uk-UA"/>
        </w:rPr>
      </w:pPr>
      <w:r w:rsidRPr="00C279C1">
        <w:rPr>
          <w:rFonts w:ascii="Times New Roman" w:hAnsi="Times New Roman" w:cs="Times New Roman"/>
          <w:bCs/>
          <w:lang w:val="uk-UA"/>
        </w:rPr>
        <w:t xml:space="preserve">Ціна фіксується у гривнях </w:t>
      </w:r>
      <w:r w:rsidR="00A76CBC">
        <w:rPr>
          <w:rFonts w:ascii="Times New Roman" w:hAnsi="Times New Roman" w:cs="Times New Roman"/>
          <w:bCs/>
          <w:lang w:val="uk-UA"/>
        </w:rPr>
        <w:t>без ПДВ</w:t>
      </w:r>
      <w:r w:rsidR="00EC6954">
        <w:rPr>
          <w:rFonts w:ascii="Times New Roman" w:hAnsi="Times New Roman" w:cs="Times New Roman"/>
          <w:bCs/>
          <w:lang w:val="uk-UA"/>
        </w:rPr>
        <w:t xml:space="preserve"> за допомогою підписання договору або додаткової угоди до договору</w:t>
      </w:r>
      <w:r w:rsidR="00EF3B48">
        <w:rPr>
          <w:rFonts w:ascii="Times New Roman" w:hAnsi="Times New Roman" w:cs="Times New Roman"/>
          <w:bCs/>
          <w:lang w:val="uk-UA"/>
        </w:rPr>
        <w:t>, та фіксується на два місяці.</w:t>
      </w:r>
    </w:p>
    <w:p w14:paraId="312EDE04" w14:textId="0DBAD7AE" w:rsidR="00897226" w:rsidRPr="00C279C1" w:rsidRDefault="00C279C1" w:rsidP="00C279C1">
      <w:pPr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 xml:space="preserve">3. </w:t>
      </w:r>
      <w:r w:rsidRPr="00C279C1">
        <w:rPr>
          <w:rFonts w:ascii="Times New Roman" w:hAnsi="Times New Roman" w:cs="Times New Roman"/>
          <w:b/>
          <w:lang w:val="uk-UA"/>
        </w:rPr>
        <w:t>Умови оплати</w:t>
      </w:r>
    </w:p>
    <w:p w14:paraId="6EAD83CE" w14:textId="2529EB99" w:rsidR="00E408AF" w:rsidRDefault="0002374B" w:rsidP="003A112B">
      <w:pPr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 xml:space="preserve">Умови оплати є стандартними </w:t>
      </w:r>
      <w:r w:rsidR="00E408AF">
        <w:rPr>
          <w:rFonts w:ascii="Times New Roman" w:hAnsi="Times New Roman" w:cs="Times New Roman"/>
          <w:bCs/>
          <w:lang w:val="uk-UA"/>
        </w:rPr>
        <w:t>це післясплата</w:t>
      </w:r>
      <w:r w:rsidR="007C2FD2">
        <w:rPr>
          <w:rFonts w:ascii="Times New Roman" w:hAnsi="Times New Roman" w:cs="Times New Roman"/>
          <w:bCs/>
          <w:lang w:val="uk-UA"/>
        </w:rPr>
        <w:t xml:space="preserve"> із одним платіжним днем на місяць (один будь-який</w:t>
      </w:r>
      <w:r w:rsidR="00294E67">
        <w:rPr>
          <w:rFonts w:ascii="Times New Roman" w:hAnsi="Times New Roman" w:cs="Times New Roman"/>
          <w:bCs/>
          <w:lang w:val="uk-UA"/>
        </w:rPr>
        <w:t xml:space="preserve"> вівторок</w:t>
      </w:r>
      <w:r w:rsidR="00050AA8">
        <w:rPr>
          <w:rFonts w:ascii="Times New Roman" w:hAnsi="Times New Roman" w:cs="Times New Roman"/>
          <w:bCs/>
          <w:lang w:val="uk-UA"/>
        </w:rPr>
        <w:t xml:space="preserve"> кож</w:t>
      </w:r>
      <w:r w:rsidR="008431CC">
        <w:rPr>
          <w:rFonts w:ascii="Times New Roman" w:hAnsi="Times New Roman" w:cs="Times New Roman"/>
          <w:bCs/>
          <w:lang w:val="uk-UA"/>
        </w:rPr>
        <w:t>ного місяця з урахуванням запропонованого відтермінування у тендері</w:t>
      </w:r>
      <w:r w:rsidR="00294E67">
        <w:rPr>
          <w:rFonts w:ascii="Times New Roman" w:hAnsi="Times New Roman" w:cs="Times New Roman"/>
          <w:bCs/>
          <w:lang w:val="uk-UA"/>
        </w:rPr>
        <w:t>)</w:t>
      </w:r>
    </w:p>
    <w:p w14:paraId="4434DE16" w14:textId="740537A8" w:rsidR="00844F4E" w:rsidRPr="00844F4E" w:rsidRDefault="00844F4E" w:rsidP="003A112B">
      <w:pPr>
        <w:rPr>
          <w:rFonts w:ascii="Times New Roman" w:hAnsi="Times New Roman" w:cs="Times New Roman"/>
          <w:b/>
          <w:lang w:val="uk-UA"/>
        </w:rPr>
      </w:pPr>
      <w:r w:rsidRPr="00844F4E">
        <w:rPr>
          <w:rFonts w:ascii="Times New Roman" w:hAnsi="Times New Roman" w:cs="Times New Roman"/>
          <w:b/>
          <w:lang w:val="uk-UA"/>
        </w:rPr>
        <w:t>4. Інші умови</w:t>
      </w:r>
    </w:p>
    <w:p w14:paraId="4922FD33" w14:textId="50ED2EE3" w:rsidR="006677AB" w:rsidRPr="00844F4E" w:rsidRDefault="003B2CD1" w:rsidP="00897226">
      <w:pPr>
        <w:tabs>
          <w:tab w:val="left" w:pos="6059"/>
        </w:tabs>
        <w:rPr>
          <w:rFonts w:ascii="Times New Roman" w:hAnsi="Times New Roman" w:cs="Times New Roman"/>
          <w:bCs/>
          <w:lang w:val="uk-UA"/>
        </w:rPr>
      </w:pPr>
      <w:r w:rsidRPr="000530D7">
        <w:rPr>
          <w:rFonts w:ascii="Times New Roman" w:hAnsi="Times New Roman" w:cs="Times New Roman"/>
          <w:bCs/>
          <w:lang w:val="uk-UA"/>
        </w:rPr>
        <w:t>Усі додаткові</w:t>
      </w:r>
      <w:r w:rsidR="00DD3D84" w:rsidRPr="000530D7">
        <w:rPr>
          <w:rFonts w:ascii="Times New Roman" w:hAnsi="Times New Roman" w:cs="Times New Roman"/>
          <w:bCs/>
          <w:lang w:val="uk-UA"/>
        </w:rPr>
        <w:t xml:space="preserve"> обсяги, котрі можуть виникнути при збільшенні обсягів виробництва будуть запропоновані учасникам тендеру</w:t>
      </w:r>
      <w:r w:rsidR="000530D7">
        <w:rPr>
          <w:rFonts w:ascii="Times New Roman" w:hAnsi="Times New Roman" w:cs="Times New Roman"/>
          <w:bCs/>
          <w:lang w:val="uk-UA"/>
        </w:rPr>
        <w:t>, якщо учасники</w:t>
      </w:r>
      <w:r w:rsidR="00CE442B" w:rsidRPr="000530D7">
        <w:rPr>
          <w:rFonts w:ascii="Times New Roman" w:hAnsi="Times New Roman" w:cs="Times New Roman"/>
          <w:bCs/>
          <w:lang w:val="uk-UA"/>
        </w:rPr>
        <w:t xml:space="preserve"> </w:t>
      </w:r>
      <w:r w:rsidR="000530D7">
        <w:rPr>
          <w:rFonts w:ascii="Times New Roman" w:hAnsi="Times New Roman" w:cs="Times New Roman"/>
          <w:bCs/>
          <w:lang w:val="uk-UA"/>
        </w:rPr>
        <w:t>тендеру</w:t>
      </w:r>
      <w:r w:rsidR="00CE442B" w:rsidRPr="000530D7">
        <w:rPr>
          <w:rFonts w:ascii="Times New Roman" w:hAnsi="Times New Roman" w:cs="Times New Roman"/>
          <w:bCs/>
          <w:lang w:val="uk-UA"/>
        </w:rPr>
        <w:t xml:space="preserve"> відмов</w:t>
      </w:r>
      <w:r w:rsidR="000530D7">
        <w:rPr>
          <w:rFonts w:ascii="Times New Roman" w:hAnsi="Times New Roman" w:cs="Times New Roman"/>
          <w:bCs/>
          <w:lang w:val="uk-UA"/>
        </w:rPr>
        <w:t>ляються</w:t>
      </w:r>
      <w:r w:rsidR="00CE442B" w:rsidRPr="000530D7">
        <w:rPr>
          <w:rFonts w:ascii="Times New Roman" w:hAnsi="Times New Roman" w:cs="Times New Roman"/>
          <w:bCs/>
          <w:lang w:val="uk-UA"/>
        </w:rPr>
        <w:t xml:space="preserve"> від додаткових обсягів, </w:t>
      </w:r>
      <w:r w:rsidR="000530D7">
        <w:rPr>
          <w:rFonts w:ascii="Times New Roman" w:hAnsi="Times New Roman" w:cs="Times New Roman"/>
          <w:bCs/>
          <w:lang w:val="uk-UA"/>
        </w:rPr>
        <w:t xml:space="preserve">Продавець має право </w:t>
      </w:r>
      <w:r w:rsidR="00954202">
        <w:rPr>
          <w:rFonts w:ascii="Times New Roman" w:hAnsi="Times New Roman" w:cs="Times New Roman"/>
          <w:bCs/>
          <w:lang w:val="uk-UA"/>
        </w:rPr>
        <w:t>залучити додаткових П</w:t>
      </w:r>
      <w:r w:rsidR="008431CC">
        <w:rPr>
          <w:rFonts w:ascii="Times New Roman" w:hAnsi="Times New Roman" w:cs="Times New Roman"/>
          <w:bCs/>
          <w:lang w:val="uk-UA"/>
        </w:rPr>
        <w:t>еревізників</w:t>
      </w:r>
      <w:r w:rsidR="00954202">
        <w:rPr>
          <w:rFonts w:ascii="Times New Roman" w:hAnsi="Times New Roman" w:cs="Times New Roman"/>
          <w:bCs/>
          <w:lang w:val="uk-UA"/>
        </w:rPr>
        <w:t>.</w:t>
      </w:r>
    </w:p>
    <w:p w14:paraId="624F2338" w14:textId="5808233E" w:rsidR="003A112B" w:rsidRPr="003A112B" w:rsidRDefault="003A112B" w:rsidP="0013310D">
      <w:pPr>
        <w:tabs>
          <w:tab w:val="left" w:pos="6059"/>
        </w:tabs>
        <w:rPr>
          <w:rFonts w:ascii="Times New Roman" w:hAnsi="Times New Roman" w:cs="Times New Roman"/>
          <w:b/>
          <w:bCs/>
        </w:rPr>
      </w:pPr>
      <w:bookmarkStart w:id="0" w:name="_Hlk150767488"/>
      <w:r w:rsidRPr="003A112B">
        <w:rPr>
          <w:rFonts w:ascii="Times New Roman" w:hAnsi="Times New Roman" w:cs="Times New Roman"/>
          <w:b/>
          <w:bCs/>
        </w:rPr>
        <w:t>Етапи тендеру:</w:t>
      </w:r>
    </w:p>
    <w:p w14:paraId="4055F212" w14:textId="6BAA21F5" w:rsidR="00027586" w:rsidRPr="00930B4B" w:rsidRDefault="009658D3" w:rsidP="00583E42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Запит</w:t>
      </w:r>
      <w:r w:rsidR="004105F6">
        <w:rPr>
          <w:rFonts w:ascii="Times New Roman" w:hAnsi="Times New Roman" w:cs="Times New Roman"/>
          <w:lang w:val="uk-UA"/>
        </w:rPr>
        <w:t xml:space="preserve"> на </w:t>
      </w:r>
      <w:r w:rsidR="00566C75">
        <w:rPr>
          <w:rFonts w:ascii="Times New Roman" w:hAnsi="Times New Roman" w:cs="Times New Roman"/>
          <w:lang w:val="uk-UA"/>
        </w:rPr>
        <w:t>кост</w:t>
      </w:r>
      <w:r w:rsidR="00682153">
        <w:rPr>
          <w:rFonts w:ascii="Times New Roman" w:hAnsi="Times New Roman" w:cs="Times New Roman"/>
          <w:lang w:val="uk-UA"/>
        </w:rPr>
        <w:t>-модель по тарифам</w:t>
      </w:r>
      <w:r w:rsidR="0054712B">
        <w:rPr>
          <w:rFonts w:ascii="Times New Roman" w:hAnsi="Times New Roman" w:cs="Times New Roman"/>
          <w:lang w:val="uk-UA"/>
        </w:rPr>
        <w:t xml:space="preserve"> </w:t>
      </w:r>
      <w:r w:rsidR="009A5F66" w:rsidRPr="009A5F66">
        <w:rPr>
          <w:rFonts w:ascii="Times New Roman" w:hAnsi="Times New Roman" w:cs="Times New Roman"/>
        </w:rPr>
        <w:t xml:space="preserve">+ </w:t>
      </w:r>
      <w:r w:rsidR="009A5F66">
        <w:rPr>
          <w:rFonts w:ascii="Times New Roman" w:hAnsi="Times New Roman" w:cs="Times New Roman"/>
          <w:lang w:val="uk-UA"/>
        </w:rPr>
        <w:t>подання початкової ставки</w:t>
      </w:r>
      <w:r w:rsidR="00F24E55">
        <w:rPr>
          <w:rFonts w:ascii="Times New Roman" w:hAnsi="Times New Roman" w:cs="Times New Roman"/>
          <w:lang w:val="uk-UA"/>
        </w:rPr>
        <w:t xml:space="preserve"> до </w:t>
      </w:r>
      <w:r w:rsidR="00FC21DB">
        <w:rPr>
          <w:rFonts w:ascii="Times New Roman" w:hAnsi="Times New Roman" w:cs="Times New Roman"/>
          <w:lang w:val="uk-UA"/>
        </w:rPr>
        <w:t>1</w:t>
      </w:r>
      <w:r w:rsidR="0054712B">
        <w:rPr>
          <w:rFonts w:ascii="Times New Roman" w:hAnsi="Times New Roman" w:cs="Times New Roman"/>
          <w:lang w:val="uk-UA"/>
        </w:rPr>
        <w:t>2</w:t>
      </w:r>
      <w:r w:rsidR="00FC21DB">
        <w:rPr>
          <w:rFonts w:ascii="Times New Roman" w:hAnsi="Times New Roman" w:cs="Times New Roman"/>
          <w:lang w:val="uk-UA"/>
        </w:rPr>
        <w:t>.</w:t>
      </w:r>
      <w:r w:rsidR="00DF25F8">
        <w:rPr>
          <w:rFonts w:ascii="Times New Roman" w:hAnsi="Times New Roman" w:cs="Times New Roman"/>
          <w:lang w:val="uk-UA"/>
        </w:rPr>
        <w:t>08</w:t>
      </w:r>
      <w:r w:rsidR="00FC21DB">
        <w:rPr>
          <w:rFonts w:ascii="Times New Roman" w:hAnsi="Times New Roman" w:cs="Times New Roman"/>
          <w:lang w:val="uk-UA"/>
        </w:rPr>
        <w:t>.202</w:t>
      </w:r>
      <w:r w:rsidR="00DF25F8">
        <w:rPr>
          <w:rFonts w:ascii="Times New Roman" w:hAnsi="Times New Roman" w:cs="Times New Roman"/>
          <w:lang w:val="uk-UA"/>
        </w:rPr>
        <w:t>6</w:t>
      </w:r>
      <w:r w:rsidR="00FC21DB">
        <w:rPr>
          <w:rFonts w:ascii="Times New Roman" w:hAnsi="Times New Roman" w:cs="Times New Roman"/>
          <w:lang w:val="uk-UA"/>
        </w:rPr>
        <w:t>р.</w:t>
      </w:r>
      <w:r w:rsidR="00F24E55">
        <w:rPr>
          <w:rFonts w:ascii="Times New Roman" w:hAnsi="Times New Roman" w:cs="Times New Roman"/>
          <w:lang w:val="uk-UA"/>
        </w:rPr>
        <w:t xml:space="preserve"> </w:t>
      </w:r>
    </w:p>
    <w:p w14:paraId="0F046683" w14:textId="2208A1C8" w:rsidR="00D44815" w:rsidRPr="00D44815" w:rsidRDefault="002E6C94" w:rsidP="00583E42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Проведення онлайн тендеру</w:t>
      </w:r>
      <w:r w:rsidR="0054712B">
        <w:rPr>
          <w:rFonts w:ascii="Times New Roman" w:hAnsi="Times New Roman" w:cs="Times New Roman"/>
          <w:lang w:val="uk-UA"/>
        </w:rPr>
        <w:t xml:space="preserve"> по ціні</w:t>
      </w:r>
      <w:r w:rsidR="006E6E85">
        <w:rPr>
          <w:rFonts w:ascii="Times New Roman" w:hAnsi="Times New Roman" w:cs="Times New Roman"/>
          <w:lang w:val="uk-UA"/>
        </w:rPr>
        <w:t xml:space="preserve"> </w:t>
      </w:r>
      <w:r w:rsidR="003F4A9E">
        <w:rPr>
          <w:rFonts w:ascii="Times New Roman" w:hAnsi="Times New Roman" w:cs="Times New Roman"/>
          <w:lang w:val="uk-UA"/>
        </w:rPr>
        <w:t>27</w:t>
      </w:r>
      <w:r w:rsidR="00F24E55">
        <w:rPr>
          <w:rFonts w:ascii="Times New Roman" w:hAnsi="Times New Roman" w:cs="Times New Roman"/>
          <w:lang w:val="uk-UA"/>
        </w:rPr>
        <w:t>.</w:t>
      </w:r>
      <w:r w:rsidR="003F4A9E">
        <w:rPr>
          <w:rFonts w:ascii="Times New Roman" w:hAnsi="Times New Roman" w:cs="Times New Roman"/>
          <w:lang w:val="uk-UA"/>
        </w:rPr>
        <w:t>08</w:t>
      </w:r>
      <w:r w:rsidR="00F24E55">
        <w:rPr>
          <w:rFonts w:ascii="Times New Roman" w:hAnsi="Times New Roman" w:cs="Times New Roman"/>
          <w:lang w:val="uk-UA"/>
        </w:rPr>
        <w:t>.</w:t>
      </w:r>
      <w:r w:rsidR="007F5313">
        <w:rPr>
          <w:rFonts w:ascii="Times New Roman" w:hAnsi="Times New Roman" w:cs="Times New Roman"/>
          <w:lang w:val="uk-UA"/>
        </w:rPr>
        <w:t>202</w:t>
      </w:r>
      <w:r w:rsidR="003F4A9E">
        <w:rPr>
          <w:rFonts w:ascii="Times New Roman" w:hAnsi="Times New Roman" w:cs="Times New Roman"/>
          <w:lang w:val="uk-UA"/>
        </w:rPr>
        <w:t>6</w:t>
      </w:r>
      <w:r w:rsidR="007F5313">
        <w:rPr>
          <w:rFonts w:ascii="Times New Roman" w:hAnsi="Times New Roman" w:cs="Times New Roman"/>
          <w:lang w:val="uk-UA"/>
        </w:rPr>
        <w:t>р.</w:t>
      </w:r>
      <w:r w:rsidR="00F24E55">
        <w:rPr>
          <w:rFonts w:ascii="Times New Roman" w:hAnsi="Times New Roman" w:cs="Times New Roman"/>
          <w:lang w:val="uk-UA"/>
        </w:rPr>
        <w:t xml:space="preserve"> </w:t>
      </w:r>
    </w:p>
    <w:p w14:paraId="64BA2CAC" w14:textId="5546D22B" w:rsidR="008022C8" w:rsidRDefault="003A047C" w:rsidP="00583E42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Оголошення результатів тендеру</w:t>
      </w:r>
      <w:r w:rsidR="00D43838">
        <w:rPr>
          <w:rFonts w:ascii="Times New Roman" w:hAnsi="Times New Roman" w:cs="Times New Roman"/>
          <w:lang w:val="uk-UA"/>
        </w:rPr>
        <w:t xml:space="preserve"> </w:t>
      </w:r>
      <w:r w:rsidR="003F4A9E">
        <w:rPr>
          <w:rFonts w:ascii="Times New Roman" w:hAnsi="Times New Roman" w:cs="Times New Roman"/>
          <w:lang w:val="uk-UA"/>
        </w:rPr>
        <w:t>2</w:t>
      </w:r>
      <w:r>
        <w:rPr>
          <w:rFonts w:ascii="Times New Roman" w:hAnsi="Times New Roman" w:cs="Times New Roman"/>
          <w:lang w:val="uk-UA"/>
        </w:rPr>
        <w:t>8</w:t>
      </w:r>
      <w:r w:rsidR="00E9092C">
        <w:rPr>
          <w:rFonts w:ascii="Times New Roman" w:hAnsi="Times New Roman" w:cs="Times New Roman"/>
          <w:lang w:val="uk-UA"/>
        </w:rPr>
        <w:t>.</w:t>
      </w:r>
      <w:r w:rsidR="003F4A9E">
        <w:rPr>
          <w:rFonts w:ascii="Times New Roman" w:hAnsi="Times New Roman" w:cs="Times New Roman"/>
          <w:lang w:val="uk-UA"/>
        </w:rPr>
        <w:t>08</w:t>
      </w:r>
      <w:r w:rsidR="00E9092C">
        <w:rPr>
          <w:rFonts w:ascii="Times New Roman" w:hAnsi="Times New Roman" w:cs="Times New Roman"/>
          <w:lang w:val="uk-UA"/>
        </w:rPr>
        <w:t>.202</w:t>
      </w:r>
      <w:r w:rsidR="003F4A9E">
        <w:rPr>
          <w:rFonts w:ascii="Times New Roman" w:hAnsi="Times New Roman" w:cs="Times New Roman"/>
          <w:lang w:val="uk-UA"/>
        </w:rPr>
        <w:t>6</w:t>
      </w:r>
      <w:r w:rsidR="00E9092C">
        <w:rPr>
          <w:rFonts w:ascii="Times New Roman" w:hAnsi="Times New Roman" w:cs="Times New Roman"/>
          <w:lang w:val="uk-UA"/>
        </w:rPr>
        <w:t>р.</w:t>
      </w:r>
    </w:p>
    <w:p w14:paraId="78B28807" w14:textId="0E95E1E8" w:rsidR="00F748E3" w:rsidRPr="00F748E3" w:rsidRDefault="00F748E3" w:rsidP="009F1232">
      <w:pPr>
        <w:pStyle w:val="aa"/>
        <w:numPr>
          <w:ilvl w:val="0"/>
          <w:numId w:val="5"/>
        </w:numPr>
        <w:tabs>
          <w:tab w:val="left" w:pos="605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uk-UA"/>
        </w:rPr>
        <w:t>Підписання договорів</w:t>
      </w:r>
      <w:r w:rsidR="003158AA">
        <w:rPr>
          <w:rFonts w:ascii="Times New Roman" w:hAnsi="Times New Roman" w:cs="Times New Roman"/>
          <w:lang w:val="uk-UA"/>
        </w:rPr>
        <w:t xml:space="preserve"> до </w:t>
      </w:r>
      <w:r>
        <w:rPr>
          <w:rFonts w:ascii="Times New Roman" w:hAnsi="Times New Roman" w:cs="Times New Roman"/>
          <w:lang w:val="uk-UA"/>
        </w:rPr>
        <w:t xml:space="preserve"> </w:t>
      </w:r>
      <w:r w:rsidR="00985B4B">
        <w:rPr>
          <w:rFonts w:ascii="Times New Roman" w:hAnsi="Times New Roman" w:cs="Times New Roman"/>
          <w:lang w:val="uk-UA"/>
        </w:rPr>
        <w:t>3</w:t>
      </w:r>
      <w:r w:rsidR="00527776">
        <w:rPr>
          <w:rFonts w:ascii="Times New Roman" w:hAnsi="Times New Roman" w:cs="Times New Roman"/>
          <w:lang w:val="uk-UA"/>
        </w:rPr>
        <w:t>1</w:t>
      </w:r>
      <w:r>
        <w:rPr>
          <w:rFonts w:ascii="Times New Roman" w:hAnsi="Times New Roman" w:cs="Times New Roman"/>
          <w:lang w:val="uk-UA"/>
        </w:rPr>
        <w:t>.</w:t>
      </w:r>
      <w:r w:rsidR="00527776">
        <w:rPr>
          <w:rFonts w:ascii="Times New Roman" w:hAnsi="Times New Roman" w:cs="Times New Roman"/>
          <w:lang w:val="uk-UA"/>
        </w:rPr>
        <w:t>08</w:t>
      </w:r>
      <w:r>
        <w:rPr>
          <w:rFonts w:ascii="Times New Roman" w:hAnsi="Times New Roman" w:cs="Times New Roman"/>
          <w:lang w:val="uk-UA"/>
        </w:rPr>
        <w:t>.202</w:t>
      </w:r>
      <w:r w:rsidR="00527776"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  <w:lang w:val="uk-UA"/>
        </w:rPr>
        <w:t>р.</w:t>
      </w:r>
    </w:p>
    <w:bookmarkEnd w:id="0"/>
    <w:p w14:paraId="7B3D992A" w14:textId="77777777" w:rsidR="00F748E3" w:rsidRDefault="00F748E3" w:rsidP="00F748E3">
      <w:pPr>
        <w:tabs>
          <w:tab w:val="left" w:pos="6059"/>
        </w:tabs>
        <w:ind w:left="360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Cs/>
          <w:lang w:val="uk-UA"/>
        </w:rPr>
        <w:t>Контрактна особа зі сторони</w:t>
      </w:r>
      <w:r w:rsidRPr="00F748E3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 xml:space="preserve">ПРАТ «АБІНБЕВ ЕФЕС Україна» </w:t>
      </w:r>
      <w:r w:rsidR="00E3570C" w:rsidRPr="00F748E3">
        <w:rPr>
          <w:rFonts w:ascii="Times New Roman" w:hAnsi="Times New Roman" w:cs="Times New Roman"/>
          <w:bCs/>
        </w:rPr>
        <w:br/>
      </w:r>
      <w:r>
        <w:rPr>
          <w:rFonts w:ascii="Times New Roman" w:hAnsi="Times New Roman" w:cs="Times New Roman"/>
          <w:b/>
          <w:lang w:val="uk-UA"/>
        </w:rPr>
        <w:t>Бондаренко Віталіна</w:t>
      </w:r>
    </w:p>
    <w:p w14:paraId="0BB65793" w14:textId="0BB0232A" w:rsidR="00F748E3" w:rsidRPr="00985B4B" w:rsidRDefault="00F748E3" w:rsidP="00F748E3">
      <w:pPr>
        <w:tabs>
          <w:tab w:val="left" w:pos="6059"/>
        </w:tabs>
        <w:ind w:left="360"/>
        <w:rPr>
          <w:rStyle w:val="ab"/>
          <w:rFonts w:ascii="Arial" w:hAnsi="Arial" w:cs="Arial"/>
          <w:sz w:val="18"/>
          <w:szCs w:val="18"/>
          <w:lang w:val="uk-UA" w:eastAsia="ru-RU"/>
        </w:rPr>
      </w:pPr>
      <w:r>
        <w:rPr>
          <w:rFonts w:ascii="Times New Roman" w:hAnsi="Times New Roman" w:cs="Times New Roman"/>
          <w:b/>
          <w:lang w:val="uk-UA"/>
        </w:rPr>
        <w:t>+38 066 211 46 60</w:t>
      </w:r>
      <w:r w:rsidR="00E3570C" w:rsidRPr="00E60E37">
        <w:rPr>
          <w:rFonts w:ascii="Times New Roman" w:hAnsi="Times New Roman" w:cs="Times New Roman"/>
          <w:b/>
          <w:lang w:val="uk-UA"/>
        </w:rPr>
        <w:br/>
      </w:r>
      <w:hyperlink r:id="rId11" w:history="1">
        <w:r>
          <w:rPr>
            <w:rStyle w:val="ab"/>
            <w:rFonts w:ascii="Arial" w:hAnsi="Arial" w:cs="Arial"/>
            <w:sz w:val="18"/>
            <w:szCs w:val="18"/>
            <w:lang w:val="fr-FR" w:eastAsia="ru-RU"/>
          </w:rPr>
          <w:t>Vitalina.Bondarenko@abinbevefes.com</w:t>
        </w:r>
      </w:hyperlink>
      <w:r w:rsidR="00985B4B" w:rsidRPr="00985B4B">
        <w:rPr>
          <w:rStyle w:val="ab"/>
          <w:rFonts w:ascii="Arial" w:hAnsi="Arial" w:cs="Arial"/>
          <w:sz w:val="18"/>
          <w:szCs w:val="18"/>
          <w:lang w:val="uk-UA" w:eastAsia="ru-RU"/>
        </w:rPr>
        <w:t>.</w:t>
      </w:r>
      <w:r w:rsidR="00985B4B">
        <w:rPr>
          <w:rStyle w:val="ab"/>
          <w:rFonts w:ascii="Arial" w:hAnsi="Arial" w:cs="Arial"/>
          <w:sz w:val="18"/>
          <w:szCs w:val="18"/>
          <w:lang w:val="en-US" w:eastAsia="ru-RU"/>
        </w:rPr>
        <w:t>ua</w:t>
      </w:r>
    </w:p>
    <w:p w14:paraId="26B3A875" w14:textId="77777777" w:rsidR="00ED3915" w:rsidRDefault="00ED3915" w:rsidP="00ED3915">
      <w:pPr>
        <w:tabs>
          <w:tab w:val="left" w:pos="6059"/>
        </w:tabs>
        <w:rPr>
          <w:rFonts w:ascii="Times New Roman" w:hAnsi="Times New Roman" w:cs="Times New Roman"/>
          <w:bCs/>
          <w:lang w:val="uk-UA"/>
        </w:rPr>
      </w:pPr>
      <w:r w:rsidRPr="00FC6998">
        <w:rPr>
          <w:rFonts w:ascii="Times New Roman" w:hAnsi="Times New Roman" w:cs="Times New Roman"/>
          <w:bCs/>
          <w:lang w:val="uk-UA"/>
        </w:rPr>
        <w:t>Контактна особа по підтримці зі сторони тендерної платформи Ariba</w:t>
      </w:r>
    </w:p>
    <w:p w14:paraId="55524FAB" w14:textId="77777777" w:rsidR="00ED3915" w:rsidRDefault="00ED3915" w:rsidP="00ED3915">
      <w:pPr>
        <w:tabs>
          <w:tab w:val="left" w:pos="6059"/>
        </w:tabs>
        <w:rPr>
          <w:rFonts w:ascii="Times New Roman" w:hAnsi="Times New Roman" w:cs="Times New Roman"/>
          <w:bCs/>
          <w:lang w:val="uk-UA"/>
        </w:rPr>
      </w:pPr>
      <w:r w:rsidRPr="00E70EE5">
        <w:rPr>
          <w:rFonts w:ascii="Times New Roman" w:hAnsi="Times New Roman" w:cs="Times New Roman"/>
          <w:b/>
          <w:lang w:val="uk-UA"/>
        </w:rPr>
        <w:t>Єніч Альона</w:t>
      </w:r>
      <w:r w:rsidRPr="002E382D">
        <w:rPr>
          <w:rFonts w:ascii="Times New Roman" w:hAnsi="Times New Roman" w:cs="Times New Roman"/>
          <w:bCs/>
          <w:lang w:val="uk-UA"/>
        </w:rPr>
        <w:t xml:space="preserve"> +380996276542</w:t>
      </w:r>
    </w:p>
    <w:p w14:paraId="51C731AE" w14:textId="77777777" w:rsidR="00ED3915" w:rsidRPr="00E70EE5" w:rsidRDefault="00ED3915" w:rsidP="00ED3915">
      <w:pPr>
        <w:tabs>
          <w:tab w:val="left" w:pos="6059"/>
        </w:tabs>
        <w:rPr>
          <w:rStyle w:val="ab"/>
          <w:rFonts w:ascii="Arial" w:hAnsi="Arial" w:cs="Arial"/>
          <w:sz w:val="18"/>
          <w:szCs w:val="18"/>
          <w:lang w:val="fr-FR" w:eastAsia="ru-RU"/>
        </w:rPr>
      </w:pPr>
      <w:r w:rsidRPr="00E70EE5">
        <w:rPr>
          <w:rStyle w:val="ab"/>
          <w:rFonts w:ascii="Arial" w:hAnsi="Arial" w:cs="Arial"/>
          <w:sz w:val="18"/>
          <w:szCs w:val="18"/>
          <w:lang w:val="fr-FR" w:eastAsia="ru-RU"/>
        </w:rPr>
        <w:t>Alona.Yenich@abinbevefes.com.ua</w:t>
      </w:r>
    </w:p>
    <w:p w14:paraId="201600AB" w14:textId="77777777" w:rsidR="00E521AE" w:rsidRPr="00ED3915" w:rsidRDefault="00E521AE" w:rsidP="00294052">
      <w:pPr>
        <w:tabs>
          <w:tab w:val="left" w:pos="6059"/>
        </w:tabs>
        <w:spacing w:line="240" w:lineRule="auto"/>
        <w:ind w:left="360"/>
        <w:rPr>
          <w:rFonts w:ascii="Times New Roman" w:hAnsi="Times New Roman" w:cs="Times New Roman"/>
          <w:bCs/>
          <w:lang w:val="fr-FR"/>
        </w:rPr>
      </w:pPr>
    </w:p>
    <w:p w14:paraId="2223DB8E" w14:textId="1E3DF875" w:rsidR="00673E17" w:rsidRPr="00673E17" w:rsidRDefault="00673E17" w:rsidP="00294052">
      <w:pPr>
        <w:tabs>
          <w:tab w:val="left" w:pos="6059"/>
        </w:tabs>
        <w:spacing w:line="240" w:lineRule="auto"/>
        <w:ind w:left="360"/>
        <w:rPr>
          <w:rFonts w:ascii="Times New Roman" w:hAnsi="Times New Roman" w:cs="Times New Roman"/>
          <w:b/>
          <w:lang w:val="uk-UA"/>
        </w:rPr>
      </w:pPr>
    </w:p>
    <w:sectPr w:rsidR="00673E17" w:rsidRPr="00673E17" w:rsidSect="00F95767">
      <w:headerReference w:type="default" r:id="rId12"/>
      <w:footerReference w:type="default" r:id="rId13"/>
      <w:pgSz w:w="11906" w:h="16838"/>
      <w:pgMar w:top="1134" w:right="1274" w:bottom="266" w:left="426" w:header="68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73C41" w14:textId="77777777" w:rsidR="007A7968" w:rsidRDefault="007A7968" w:rsidP="00C97D0F">
      <w:pPr>
        <w:spacing w:after="0" w:line="240" w:lineRule="auto"/>
      </w:pPr>
      <w:r>
        <w:separator/>
      </w:r>
    </w:p>
  </w:endnote>
  <w:endnote w:type="continuationSeparator" w:id="0">
    <w:p w14:paraId="4DED4806" w14:textId="77777777" w:rsidR="007A7968" w:rsidRDefault="007A7968" w:rsidP="00C97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8AFDB" w14:textId="77777777" w:rsidR="00C97D0F" w:rsidRPr="00B352F9" w:rsidRDefault="00C97D0F" w:rsidP="008F342F">
    <w:pPr>
      <w:pStyle w:val="a5"/>
      <w:ind w:left="284"/>
      <w:rPr>
        <w:rFonts w:ascii="Arial" w:hAnsi="Arial" w:cs="Arial"/>
      </w:rPr>
    </w:pPr>
  </w:p>
  <w:p w14:paraId="50EF3CE6" w14:textId="77777777" w:rsidR="00C97D0F" w:rsidRPr="00B352F9" w:rsidRDefault="006B4A8C" w:rsidP="002B5AFE">
    <w:pPr>
      <w:pStyle w:val="a5"/>
      <w:ind w:left="-1701" w:firstLine="1881"/>
      <w:rPr>
        <w:rFonts w:ascii="Arial" w:hAnsi="Arial" w:cs="Arial"/>
        <w:color w:val="D82828"/>
        <w:sz w:val="24"/>
        <w:szCs w:val="24"/>
      </w:rPr>
    </w:pPr>
    <w:r>
      <w:rPr>
        <w:rFonts w:ascii="Arial" w:eastAsia="Times New Roman" w:hAnsi="Arial" w:cs="Arial"/>
        <w:b/>
        <w:color w:val="D82828"/>
        <w:sz w:val="24"/>
        <w:szCs w:val="24"/>
        <w:lang w:val="en-US" w:eastAsia="ru-RU"/>
      </w:rPr>
      <w:t>abinbevefes.com</w:t>
    </w:r>
    <w:r w:rsidR="004A0B04">
      <w:rPr>
        <w:rFonts w:ascii="Arial" w:eastAsia="Times New Roman" w:hAnsi="Arial" w:cs="Arial"/>
        <w:b/>
        <w:noProof/>
        <w:color w:val="D82828"/>
        <w:sz w:val="24"/>
        <w:szCs w:val="24"/>
        <w:lang w:val="en-US"/>
      </w:rPr>
      <w:drawing>
        <wp:inline distT="0" distB="0" distL="0" distR="0" wp14:anchorId="67E4DC34" wp14:editId="51E0A64F">
          <wp:extent cx="8617789" cy="208633"/>
          <wp:effectExtent l="0" t="0" r="0" b="1270"/>
          <wp:docPr id="3" name="Рисунок 1" descr="C:\Users\AAlekseev\Desktop\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lekseev\Desktop\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18895" cy="220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8C967" w14:textId="77777777" w:rsidR="007A7968" w:rsidRDefault="007A7968" w:rsidP="00C97D0F">
      <w:pPr>
        <w:spacing w:after="0" w:line="240" w:lineRule="auto"/>
      </w:pPr>
      <w:r>
        <w:separator/>
      </w:r>
    </w:p>
  </w:footnote>
  <w:footnote w:type="continuationSeparator" w:id="0">
    <w:p w14:paraId="58D87144" w14:textId="77777777" w:rsidR="007A7968" w:rsidRDefault="007A7968" w:rsidP="00C97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DCE1C" w14:textId="3FB2F69E" w:rsidR="00C97D0F" w:rsidRPr="00B352F9" w:rsidRDefault="00C97D0F" w:rsidP="008F342F">
    <w:pPr>
      <w:pStyle w:val="a3"/>
      <w:ind w:left="-567"/>
      <w:rPr>
        <w:rFonts w:ascii="Arial" w:hAnsi="Arial" w:cs="Arial"/>
        <w:sz w:val="20"/>
        <w:szCs w:val="20"/>
      </w:rPr>
    </w:pPr>
  </w:p>
  <w:p w14:paraId="12890408" w14:textId="77777777" w:rsidR="00B112AA" w:rsidRPr="00B352F9" w:rsidRDefault="00B112AA" w:rsidP="00C97D0F">
    <w:pPr>
      <w:pStyle w:val="a3"/>
      <w:tabs>
        <w:tab w:val="left" w:pos="284"/>
      </w:tabs>
      <w:rPr>
        <w:rFonts w:ascii="Arial" w:hAnsi="Arial" w:cs="Arial"/>
        <w:color w:val="CDC3BB"/>
        <w:sz w:val="20"/>
        <w:szCs w:val="20"/>
      </w:rPr>
    </w:pPr>
  </w:p>
  <w:tbl>
    <w:tblPr>
      <w:tblStyle w:val="a7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2"/>
      <w:gridCol w:w="4673"/>
    </w:tblGrid>
    <w:tr w:rsidR="00100D41" w:rsidRPr="00100D41" w14:paraId="37364FBE" w14:textId="77777777" w:rsidTr="00B112AA">
      <w:tc>
        <w:tcPr>
          <w:tcW w:w="4672" w:type="dxa"/>
        </w:tcPr>
        <w:p w14:paraId="5141212C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-111" w:firstLine="111"/>
            <w:rPr>
              <w:rFonts w:ascii="Times New Roman" w:eastAsia="Times New Roman" w:hAnsi="Times New Roman" w:cs="Times New Roman"/>
              <w:lang w:val="uk-UA" w:eastAsia="ru-RU"/>
            </w:rPr>
          </w:pPr>
          <w:r w:rsidRPr="00100D41">
            <w:rPr>
              <w:rFonts w:ascii="Times New Roman" w:eastAsia="Times New Roman" w:hAnsi="Times New Roman" w:cs="Times New Roman"/>
              <w:lang w:val="uk-UA" w:eastAsia="ru-RU"/>
            </w:rPr>
            <w:t>ПРАТ “АБІНБЕВ ЕФЕС УКРАЇНА”</w:t>
          </w:r>
        </w:p>
        <w:p w14:paraId="4AA263E2" w14:textId="77777777" w:rsidR="00100D41" w:rsidRPr="003D4D36" w:rsidRDefault="00100D41" w:rsidP="00100D41">
          <w:pPr>
            <w:keepNext/>
            <w:keepLines/>
            <w:suppressLineNumbers/>
            <w:suppressAutoHyphens/>
            <w:rPr>
              <w:rFonts w:ascii="Times New Roman" w:eastAsia="Times New Roman" w:hAnsi="Times New Roman" w:cs="Times New Roman"/>
              <w:lang w:val="uk-UA" w:eastAsia="ru-RU"/>
            </w:rPr>
          </w:pPr>
          <w:r w:rsidRPr="003D4D36">
            <w:rPr>
              <w:rFonts w:ascii="Times New Roman" w:eastAsia="Times New Roman" w:hAnsi="Times New Roman" w:cs="Times New Roman"/>
              <w:lang w:val="uk-UA" w:eastAsia="ru-RU"/>
            </w:rPr>
            <w:t>вул. Фізкул</w:t>
          </w:r>
          <w:r>
            <w:rPr>
              <w:rFonts w:ascii="Times New Roman" w:eastAsia="Times New Roman" w:hAnsi="Times New Roman" w:cs="Times New Roman"/>
              <w:lang w:val="uk-UA" w:eastAsia="ru-RU"/>
            </w:rPr>
            <w:t>ьтури, 30-В, Київ, Україна, 0315</w:t>
          </w:r>
          <w:r w:rsidRPr="003D4D36">
            <w:rPr>
              <w:rFonts w:ascii="Times New Roman" w:eastAsia="Times New Roman" w:hAnsi="Times New Roman" w:cs="Times New Roman"/>
              <w:lang w:val="uk-UA" w:eastAsia="ru-RU"/>
            </w:rPr>
            <w:t>0</w:t>
          </w:r>
        </w:p>
        <w:p w14:paraId="52740D4E" w14:textId="0CA8421A" w:rsidR="00100D41" w:rsidRPr="00100D41" w:rsidRDefault="00100D41" w:rsidP="00100D41">
          <w:pPr>
            <w:pStyle w:val="a3"/>
            <w:tabs>
              <w:tab w:val="left" w:pos="284"/>
            </w:tabs>
            <w:ind w:left="-111" w:firstLine="111"/>
            <w:rPr>
              <w:rFonts w:ascii="Times New Roman" w:eastAsia="Times New Roman" w:hAnsi="Times New Roman" w:cs="Times New Roman"/>
              <w:lang w:val="uk-UA" w:eastAsia="ru-RU"/>
            </w:rPr>
          </w:pPr>
          <w:r w:rsidRPr="00100D41">
            <w:rPr>
              <w:rFonts w:ascii="Times New Roman" w:eastAsia="Times New Roman" w:hAnsi="Times New Roman" w:cs="Times New Roman"/>
              <w:lang w:val="uk-UA" w:eastAsia="ru-RU"/>
            </w:rPr>
            <w:t>+38(066) 211 46 60</w:t>
          </w:r>
        </w:p>
      </w:tc>
      <w:tc>
        <w:tcPr>
          <w:tcW w:w="4673" w:type="dxa"/>
        </w:tcPr>
        <w:p w14:paraId="214895D7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09A7B28B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234ADA70" w14:textId="7777777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  <w:p w14:paraId="492F50A9" w14:textId="01793DF7" w:rsidR="00100D41" w:rsidRPr="00100D41" w:rsidRDefault="00100D41" w:rsidP="00100D41">
          <w:pPr>
            <w:pStyle w:val="a3"/>
            <w:tabs>
              <w:tab w:val="left" w:pos="284"/>
            </w:tabs>
            <w:ind w:left="2124"/>
            <w:rPr>
              <w:rFonts w:ascii="Times New Roman" w:eastAsia="Times New Roman" w:hAnsi="Times New Roman" w:cs="Times New Roman"/>
              <w:lang w:val="uk-UA" w:eastAsia="ru-RU"/>
            </w:rPr>
          </w:pPr>
        </w:p>
      </w:tc>
    </w:tr>
  </w:tbl>
  <w:p w14:paraId="399DF887" w14:textId="4FABD1E8" w:rsidR="00C97D0F" w:rsidRPr="00100D41" w:rsidRDefault="00100D41" w:rsidP="00C97D0F">
    <w:pPr>
      <w:pStyle w:val="a3"/>
      <w:tabs>
        <w:tab w:val="left" w:pos="284"/>
      </w:tabs>
      <w:rPr>
        <w:rFonts w:ascii="Times New Roman" w:eastAsia="Times New Roman" w:hAnsi="Times New Roman" w:cs="Times New Roman"/>
        <w:lang w:val="uk-UA" w:eastAsia="ru-RU"/>
      </w:rPr>
    </w:pPr>
    <w:r w:rsidRPr="00100D41">
      <w:rPr>
        <w:rFonts w:ascii="Times New Roman" w:eastAsia="Times New Roman" w:hAnsi="Times New Roman" w:cs="Times New Roman"/>
        <w:noProof/>
        <w:lang w:val="uk-UA" w:eastAsia="ru-RU"/>
      </w:rPr>
      <w:drawing>
        <wp:anchor distT="0" distB="0" distL="114300" distR="114300" simplePos="0" relativeHeight="251658240" behindDoc="0" locked="0" layoutInCell="1" allowOverlap="1" wp14:anchorId="21A4BA4F" wp14:editId="29FE897B">
          <wp:simplePos x="0" y="0"/>
          <wp:positionH relativeFrom="margin">
            <wp:posOffset>-3810</wp:posOffset>
          </wp:positionH>
          <wp:positionV relativeFrom="paragraph">
            <wp:posOffset>-1504950</wp:posOffset>
          </wp:positionV>
          <wp:extent cx="2482850" cy="1339850"/>
          <wp:effectExtent l="0" t="0" r="0" b="0"/>
          <wp:wrapNone/>
          <wp:docPr id="2" name="Рисунок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ubinks\AppData\Local\Microsoft\Windows\Temporary Internet Files\Content.Word\ABInBev_Logo_Digital_RGB_EE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83671" cy="13402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47B52"/>
    <w:multiLevelType w:val="hybridMultilevel"/>
    <w:tmpl w:val="A04E3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33C24"/>
    <w:multiLevelType w:val="multilevel"/>
    <w:tmpl w:val="0F7A06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2C1E4705"/>
    <w:multiLevelType w:val="hybridMultilevel"/>
    <w:tmpl w:val="A852C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8A1D22"/>
    <w:multiLevelType w:val="hybridMultilevel"/>
    <w:tmpl w:val="D428C1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1073A"/>
    <w:multiLevelType w:val="hybridMultilevel"/>
    <w:tmpl w:val="7A7A07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C4681A"/>
    <w:multiLevelType w:val="hybridMultilevel"/>
    <w:tmpl w:val="FFD2C0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8028C2"/>
    <w:multiLevelType w:val="hybridMultilevel"/>
    <w:tmpl w:val="A8A08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564804">
    <w:abstractNumId w:val="6"/>
  </w:num>
  <w:num w:numId="2" w16cid:durableId="494803886">
    <w:abstractNumId w:val="2"/>
  </w:num>
  <w:num w:numId="3" w16cid:durableId="1285230142">
    <w:abstractNumId w:val="5"/>
  </w:num>
  <w:num w:numId="4" w16cid:durableId="405764263">
    <w:abstractNumId w:val="3"/>
  </w:num>
  <w:num w:numId="5" w16cid:durableId="1472212640">
    <w:abstractNumId w:val="4"/>
  </w:num>
  <w:num w:numId="6" w16cid:durableId="1957638193">
    <w:abstractNumId w:val="1"/>
  </w:num>
  <w:num w:numId="7" w16cid:durableId="865868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42F"/>
    <w:rsid w:val="000016E7"/>
    <w:rsid w:val="00020B41"/>
    <w:rsid w:val="000213FC"/>
    <w:rsid w:val="0002374B"/>
    <w:rsid w:val="00027189"/>
    <w:rsid w:val="00027586"/>
    <w:rsid w:val="0004174A"/>
    <w:rsid w:val="00050AA8"/>
    <w:rsid w:val="000530D7"/>
    <w:rsid w:val="0005623A"/>
    <w:rsid w:val="0005691A"/>
    <w:rsid w:val="00061204"/>
    <w:rsid w:val="000702DF"/>
    <w:rsid w:val="0007321D"/>
    <w:rsid w:val="00076B26"/>
    <w:rsid w:val="00076E13"/>
    <w:rsid w:val="00080C9C"/>
    <w:rsid w:val="00084066"/>
    <w:rsid w:val="0009180C"/>
    <w:rsid w:val="00097B79"/>
    <w:rsid w:val="000A0832"/>
    <w:rsid w:val="000A366D"/>
    <w:rsid w:val="000A4C08"/>
    <w:rsid w:val="000B1007"/>
    <w:rsid w:val="000B431B"/>
    <w:rsid w:val="000B56E2"/>
    <w:rsid w:val="000D3A8C"/>
    <w:rsid w:val="000F1DB7"/>
    <w:rsid w:val="000F22E7"/>
    <w:rsid w:val="000F3519"/>
    <w:rsid w:val="000F435D"/>
    <w:rsid w:val="000F600E"/>
    <w:rsid w:val="00100D41"/>
    <w:rsid w:val="0011587E"/>
    <w:rsid w:val="001206FD"/>
    <w:rsid w:val="001275D7"/>
    <w:rsid w:val="001278E5"/>
    <w:rsid w:val="001316D8"/>
    <w:rsid w:val="0013310D"/>
    <w:rsid w:val="0015479A"/>
    <w:rsid w:val="00172947"/>
    <w:rsid w:val="00181A4D"/>
    <w:rsid w:val="001828A0"/>
    <w:rsid w:val="00182968"/>
    <w:rsid w:val="00182D97"/>
    <w:rsid w:val="001A610C"/>
    <w:rsid w:val="001B3EAE"/>
    <w:rsid w:val="001C256C"/>
    <w:rsid w:val="001F00E8"/>
    <w:rsid w:val="001F2B9D"/>
    <w:rsid w:val="002026A8"/>
    <w:rsid w:val="0023710A"/>
    <w:rsid w:val="00247C6D"/>
    <w:rsid w:val="0025512B"/>
    <w:rsid w:val="002564D6"/>
    <w:rsid w:val="00264551"/>
    <w:rsid w:val="00265CA1"/>
    <w:rsid w:val="00270953"/>
    <w:rsid w:val="00272D8A"/>
    <w:rsid w:val="002861E8"/>
    <w:rsid w:val="002921D6"/>
    <w:rsid w:val="00294052"/>
    <w:rsid w:val="00294E67"/>
    <w:rsid w:val="002A0F36"/>
    <w:rsid w:val="002A567B"/>
    <w:rsid w:val="002A730F"/>
    <w:rsid w:val="002B322C"/>
    <w:rsid w:val="002B50B0"/>
    <w:rsid w:val="002B5AFE"/>
    <w:rsid w:val="002B7961"/>
    <w:rsid w:val="002B7BAA"/>
    <w:rsid w:val="002D10BF"/>
    <w:rsid w:val="002D154E"/>
    <w:rsid w:val="002D3E19"/>
    <w:rsid w:val="002D508A"/>
    <w:rsid w:val="002E6C94"/>
    <w:rsid w:val="002F5A96"/>
    <w:rsid w:val="002F60F0"/>
    <w:rsid w:val="003158AA"/>
    <w:rsid w:val="003269A7"/>
    <w:rsid w:val="00342AA4"/>
    <w:rsid w:val="003445CF"/>
    <w:rsid w:val="003518A9"/>
    <w:rsid w:val="003770A4"/>
    <w:rsid w:val="0038013F"/>
    <w:rsid w:val="00381B0D"/>
    <w:rsid w:val="00382667"/>
    <w:rsid w:val="0038366F"/>
    <w:rsid w:val="003904E1"/>
    <w:rsid w:val="00392893"/>
    <w:rsid w:val="003A047C"/>
    <w:rsid w:val="003A112B"/>
    <w:rsid w:val="003A15A4"/>
    <w:rsid w:val="003B2CD1"/>
    <w:rsid w:val="003B6491"/>
    <w:rsid w:val="003C3D8F"/>
    <w:rsid w:val="003D0895"/>
    <w:rsid w:val="003D2A5E"/>
    <w:rsid w:val="003F2EB8"/>
    <w:rsid w:val="003F4A9E"/>
    <w:rsid w:val="003F613C"/>
    <w:rsid w:val="004105F6"/>
    <w:rsid w:val="00421E76"/>
    <w:rsid w:val="00424645"/>
    <w:rsid w:val="00427BCE"/>
    <w:rsid w:val="004321FB"/>
    <w:rsid w:val="00454A34"/>
    <w:rsid w:val="004606D5"/>
    <w:rsid w:val="00464D98"/>
    <w:rsid w:val="0047054F"/>
    <w:rsid w:val="00484977"/>
    <w:rsid w:val="00485613"/>
    <w:rsid w:val="00494B40"/>
    <w:rsid w:val="004A0B04"/>
    <w:rsid w:val="004A291F"/>
    <w:rsid w:val="004A3BC7"/>
    <w:rsid w:val="004B32B6"/>
    <w:rsid w:val="004B38C4"/>
    <w:rsid w:val="004B613C"/>
    <w:rsid w:val="004C62D2"/>
    <w:rsid w:val="004D13F8"/>
    <w:rsid w:val="004D2734"/>
    <w:rsid w:val="004F3CEC"/>
    <w:rsid w:val="004F5826"/>
    <w:rsid w:val="004F7712"/>
    <w:rsid w:val="005003C9"/>
    <w:rsid w:val="00502E5B"/>
    <w:rsid w:val="00503EE2"/>
    <w:rsid w:val="00505D8F"/>
    <w:rsid w:val="00507DAD"/>
    <w:rsid w:val="00527776"/>
    <w:rsid w:val="00534F88"/>
    <w:rsid w:val="005417B1"/>
    <w:rsid w:val="00542C7D"/>
    <w:rsid w:val="00544172"/>
    <w:rsid w:val="0054712B"/>
    <w:rsid w:val="00554383"/>
    <w:rsid w:val="005641D6"/>
    <w:rsid w:val="00566C75"/>
    <w:rsid w:val="005826D1"/>
    <w:rsid w:val="00583E42"/>
    <w:rsid w:val="005854BA"/>
    <w:rsid w:val="005A0972"/>
    <w:rsid w:val="005A76ED"/>
    <w:rsid w:val="005C14E6"/>
    <w:rsid w:val="005C2AD0"/>
    <w:rsid w:val="005D268B"/>
    <w:rsid w:val="005E24E5"/>
    <w:rsid w:val="005E5C95"/>
    <w:rsid w:val="005F08D8"/>
    <w:rsid w:val="00605CE0"/>
    <w:rsid w:val="0061038A"/>
    <w:rsid w:val="00626771"/>
    <w:rsid w:val="00641209"/>
    <w:rsid w:val="00654290"/>
    <w:rsid w:val="006677AB"/>
    <w:rsid w:val="00673E17"/>
    <w:rsid w:val="00682153"/>
    <w:rsid w:val="006A6369"/>
    <w:rsid w:val="006B1999"/>
    <w:rsid w:val="006B37E3"/>
    <w:rsid w:val="006B4A8C"/>
    <w:rsid w:val="006B6FC7"/>
    <w:rsid w:val="006D0253"/>
    <w:rsid w:val="006D5FD1"/>
    <w:rsid w:val="006D62E5"/>
    <w:rsid w:val="006D661B"/>
    <w:rsid w:val="006E6E85"/>
    <w:rsid w:val="006F5D3F"/>
    <w:rsid w:val="00700E73"/>
    <w:rsid w:val="00703C4F"/>
    <w:rsid w:val="00712141"/>
    <w:rsid w:val="007253DC"/>
    <w:rsid w:val="00735ADE"/>
    <w:rsid w:val="00740D0A"/>
    <w:rsid w:val="007443D9"/>
    <w:rsid w:val="0075267E"/>
    <w:rsid w:val="00753587"/>
    <w:rsid w:val="00762145"/>
    <w:rsid w:val="00766DEB"/>
    <w:rsid w:val="00775352"/>
    <w:rsid w:val="00784C2C"/>
    <w:rsid w:val="00792011"/>
    <w:rsid w:val="007A2512"/>
    <w:rsid w:val="007A6619"/>
    <w:rsid w:val="007A7968"/>
    <w:rsid w:val="007B010E"/>
    <w:rsid w:val="007B241C"/>
    <w:rsid w:val="007C112E"/>
    <w:rsid w:val="007C2FD2"/>
    <w:rsid w:val="007C6510"/>
    <w:rsid w:val="007D63F6"/>
    <w:rsid w:val="007F0706"/>
    <w:rsid w:val="007F5313"/>
    <w:rsid w:val="008022C8"/>
    <w:rsid w:val="00810EB7"/>
    <w:rsid w:val="00811A71"/>
    <w:rsid w:val="008146D4"/>
    <w:rsid w:val="0082204B"/>
    <w:rsid w:val="008351FD"/>
    <w:rsid w:val="00841612"/>
    <w:rsid w:val="008431CC"/>
    <w:rsid w:val="00844F4E"/>
    <w:rsid w:val="00853500"/>
    <w:rsid w:val="008553FF"/>
    <w:rsid w:val="00857D1D"/>
    <w:rsid w:val="00867C0B"/>
    <w:rsid w:val="008731E8"/>
    <w:rsid w:val="0088633F"/>
    <w:rsid w:val="00897226"/>
    <w:rsid w:val="008A566B"/>
    <w:rsid w:val="008A5DC4"/>
    <w:rsid w:val="008B0306"/>
    <w:rsid w:val="008B3A9E"/>
    <w:rsid w:val="008D066A"/>
    <w:rsid w:val="008D19E8"/>
    <w:rsid w:val="008F1566"/>
    <w:rsid w:val="008F342F"/>
    <w:rsid w:val="008F36ED"/>
    <w:rsid w:val="008F50FF"/>
    <w:rsid w:val="00912DF0"/>
    <w:rsid w:val="00921F4E"/>
    <w:rsid w:val="00927920"/>
    <w:rsid w:val="00930B4B"/>
    <w:rsid w:val="00936E6D"/>
    <w:rsid w:val="00944D48"/>
    <w:rsid w:val="00954202"/>
    <w:rsid w:val="009642BF"/>
    <w:rsid w:val="009658D3"/>
    <w:rsid w:val="00985B4B"/>
    <w:rsid w:val="009916BD"/>
    <w:rsid w:val="00991DE0"/>
    <w:rsid w:val="009967B8"/>
    <w:rsid w:val="009A27DA"/>
    <w:rsid w:val="009A4963"/>
    <w:rsid w:val="009A5F66"/>
    <w:rsid w:val="009B4DEA"/>
    <w:rsid w:val="009D1FFC"/>
    <w:rsid w:val="009D5306"/>
    <w:rsid w:val="009D55F7"/>
    <w:rsid w:val="009E1438"/>
    <w:rsid w:val="009E3A3C"/>
    <w:rsid w:val="009E6000"/>
    <w:rsid w:val="009E7B6B"/>
    <w:rsid w:val="009F1232"/>
    <w:rsid w:val="009F5A92"/>
    <w:rsid w:val="009F6288"/>
    <w:rsid w:val="00A10445"/>
    <w:rsid w:val="00A112D7"/>
    <w:rsid w:val="00A26384"/>
    <w:rsid w:val="00A265D7"/>
    <w:rsid w:val="00A3023B"/>
    <w:rsid w:val="00A41C48"/>
    <w:rsid w:val="00A41FE0"/>
    <w:rsid w:val="00A515A0"/>
    <w:rsid w:val="00A52987"/>
    <w:rsid w:val="00A62768"/>
    <w:rsid w:val="00A7176C"/>
    <w:rsid w:val="00A76CBC"/>
    <w:rsid w:val="00A84B96"/>
    <w:rsid w:val="00A87AA8"/>
    <w:rsid w:val="00A95E5E"/>
    <w:rsid w:val="00AA09BB"/>
    <w:rsid w:val="00AA25F2"/>
    <w:rsid w:val="00AB79EE"/>
    <w:rsid w:val="00AC1A68"/>
    <w:rsid w:val="00AC7EBE"/>
    <w:rsid w:val="00AD3B60"/>
    <w:rsid w:val="00AD71A1"/>
    <w:rsid w:val="00AD79BC"/>
    <w:rsid w:val="00AE50D4"/>
    <w:rsid w:val="00AF2FEB"/>
    <w:rsid w:val="00AF650D"/>
    <w:rsid w:val="00AF772F"/>
    <w:rsid w:val="00B07230"/>
    <w:rsid w:val="00B102AC"/>
    <w:rsid w:val="00B112AA"/>
    <w:rsid w:val="00B150E2"/>
    <w:rsid w:val="00B1566D"/>
    <w:rsid w:val="00B2000C"/>
    <w:rsid w:val="00B2587D"/>
    <w:rsid w:val="00B31577"/>
    <w:rsid w:val="00B352F9"/>
    <w:rsid w:val="00B3757A"/>
    <w:rsid w:val="00B447BA"/>
    <w:rsid w:val="00B450FA"/>
    <w:rsid w:val="00B50520"/>
    <w:rsid w:val="00B531F9"/>
    <w:rsid w:val="00B53514"/>
    <w:rsid w:val="00B909BA"/>
    <w:rsid w:val="00BA4CD4"/>
    <w:rsid w:val="00BA6D42"/>
    <w:rsid w:val="00BE5CEE"/>
    <w:rsid w:val="00C10756"/>
    <w:rsid w:val="00C11A3D"/>
    <w:rsid w:val="00C2265B"/>
    <w:rsid w:val="00C279C1"/>
    <w:rsid w:val="00C42B25"/>
    <w:rsid w:val="00C61D25"/>
    <w:rsid w:val="00C62BF7"/>
    <w:rsid w:val="00C6649E"/>
    <w:rsid w:val="00C6690C"/>
    <w:rsid w:val="00C9040F"/>
    <w:rsid w:val="00C90769"/>
    <w:rsid w:val="00C94C05"/>
    <w:rsid w:val="00C97D0F"/>
    <w:rsid w:val="00CA45CD"/>
    <w:rsid w:val="00CC0A5B"/>
    <w:rsid w:val="00CC3CE6"/>
    <w:rsid w:val="00CC69A7"/>
    <w:rsid w:val="00CD0EF4"/>
    <w:rsid w:val="00CE442B"/>
    <w:rsid w:val="00CE5C07"/>
    <w:rsid w:val="00CE7B19"/>
    <w:rsid w:val="00CF111B"/>
    <w:rsid w:val="00CF3D5C"/>
    <w:rsid w:val="00D10020"/>
    <w:rsid w:val="00D10880"/>
    <w:rsid w:val="00D13B70"/>
    <w:rsid w:val="00D1489E"/>
    <w:rsid w:val="00D15F08"/>
    <w:rsid w:val="00D2499D"/>
    <w:rsid w:val="00D24F41"/>
    <w:rsid w:val="00D32E6A"/>
    <w:rsid w:val="00D43838"/>
    <w:rsid w:val="00D44815"/>
    <w:rsid w:val="00D44C47"/>
    <w:rsid w:val="00D47065"/>
    <w:rsid w:val="00D57F17"/>
    <w:rsid w:val="00D745BE"/>
    <w:rsid w:val="00D82A4C"/>
    <w:rsid w:val="00D976EE"/>
    <w:rsid w:val="00DB0695"/>
    <w:rsid w:val="00DC60F4"/>
    <w:rsid w:val="00DD3D84"/>
    <w:rsid w:val="00DE7B76"/>
    <w:rsid w:val="00DF25F8"/>
    <w:rsid w:val="00DF3E52"/>
    <w:rsid w:val="00E10A57"/>
    <w:rsid w:val="00E111C9"/>
    <w:rsid w:val="00E23945"/>
    <w:rsid w:val="00E309BF"/>
    <w:rsid w:val="00E3235D"/>
    <w:rsid w:val="00E35088"/>
    <w:rsid w:val="00E3570C"/>
    <w:rsid w:val="00E3733F"/>
    <w:rsid w:val="00E402C1"/>
    <w:rsid w:val="00E408AF"/>
    <w:rsid w:val="00E40B05"/>
    <w:rsid w:val="00E5208D"/>
    <w:rsid w:val="00E521AE"/>
    <w:rsid w:val="00E535A4"/>
    <w:rsid w:val="00E60B0C"/>
    <w:rsid w:val="00E60D49"/>
    <w:rsid w:val="00E60E37"/>
    <w:rsid w:val="00E631AA"/>
    <w:rsid w:val="00E66955"/>
    <w:rsid w:val="00E73418"/>
    <w:rsid w:val="00E75120"/>
    <w:rsid w:val="00E77AA4"/>
    <w:rsid w:val="00E82C5A"/>
    <w:rsid w:val="00E84E77"/>
    <w:rsid w:val="00E86384"/>
    <w:rsid w:val="00E9092C"/>
    <w:rsid w:val="00EB6334"/>
    <w:rsid w:val="00EC6954"/>
    <w:rsid w:val="00ED3915"/>
    <w:rsid w:val="00EE604F"/>
    <w:rsid w:val="00EF3B48"/>
    <w:rsid w:val="00EF6015"/>
    <w:rsid w:val="00F04CB1"/>
    <w:rsid w:val="00F0762B"/>
    <w:rsid w:val="00F24E55"/>
    <w:rsid w:val="00F3001E"/>
    <w:rsid w:val="00F33A39"/>
    <w:rsid w:val="00F35909"/>
    <w:rsid w:val="00F42484"/>
    <w:rsid w:val="00F53C87"/>
    <w:rsid w:val="00F546EA"/>
    <w:rsid w:val="00F56E68"/>
    <w:rsid w:val="00F64E14"/>
    <w:rsid w:val="00F65FFE"/>
    <w:rsid w:val="00F748E3"/>
    <w:rsid w:val="00F76D05"/>
    <w:rsid w:val="00F821E8"/>
    <w:rsid w:val="00F8368F"/>
    <w:rsid w:val="00F83F06"/>
    <w:rsid w:val="00F866CA"/>
    <w:rsid w:val="00F95767"/>
    <w:rsid w:val="00F959F5"/>
    <w:rsid w:val="00FA5C37"/>
    <w:rsid w:val="00FC0EDC"/>
    <w:rsid w:val="00FC21DB"/>
    <w:rsid w:val="00FC2E0D"/>
    <w:rsid w:val="00FC5C08"/>
    <w:rsid w:val="00FC725F"/>
    <w:rsid w:val="00FD4C1B"/>
    <w:rsid w:val="00FE300D"/>
    <w:rsid w:val="00FE5D18"/>
    <w:rsid w:val="00FE7596"/>
    <w:rsid w:val="00FF1655"/>
    <w:rsid w:val="00FF3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C3C84"/>
  <w15:docId w15:val="{D145F90C-5140-46A8-B0F7-05C9E2D84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97D0F"/>
  </w:style>
  <w:style w:type="paragraph" w:styleId="a5">
    <w:name w:val="footer"/>
    <w:basedOn w:val="a"/>
    <w:link w:val="a6"/>
    <w:uiPriority w:val="99"/>
    <w:unhideWhenUsed/>
    <w:rsid w:val="00C97D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97D0F"/>
  </w:style>
  <w:style w:type="table" w:styleId="a7">
    <w:name w:val="Table Grid"/>
    <w:basedOn w:val="a1"/>
    <w:uiPriority w:val="39"/>
    <w:rsid w:val="00B112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al">
    <w:name w:val="Arial"/>
    <w:basedOn w:val="a"/>
    <w:link w:val="Arial0"/>
    <w:qFormat/>
    <w:rsid w:val="000F22E7"/>
    <w:rPr>
      <w:rFonts w:ascii="Arial" w:hAnsi="Arial" w:cs="Arial"/>
    </w:rPr>
  </w:style>
  <w:style w:type="character" w:customStyle="1" w:styleId="Arial0">
    <w:name w:val="Arial Знак"/>
    <w:basedOn w:val="a0"/>
    <w:link w:val="Arial"/>
    <w:rsid w:val="000F22E7"/>
    <w:rPr>
      <w:rFonts w:ascii="Arial" w:hAnsi="Arial" w:cs="Arial"/>
    </w:rPr>
  </w:style>
  <w:style w:type="paragraph" w:styleId="a8">
    <w:name w:val="Balloon Text"/>
    <w:basedOn w:val="a"/>
    <w:link w:val="a9"/>
    <w:uiPriority w:val="99"/>
    <w:semiHidden/>
    <w:unhideWhenUsed/>
    <w:rsid w:val="008972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7226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112D7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B909BA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9F123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9F123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100D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00D41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y2iqfc">
    <w:name w:val="y2iqfc"/>
    <w:basedOn w:val="a0"/>
    <w:rsid w:val="00100D41"/>
  </w:style>
  <w:style w:type="character" w:styleId="ae">
    <w:name w:val="Strong"/>
    <w:basedOn w:val="a0"/>
    <w:uiPriority w:val="22"/>
    <w:qFormat/>
    <w:rsid w:val="000A36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06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4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italina.Bondarenko@abinbevefes.com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rkarom\Desktop\Folder\&#1050;&#1086;&#1088;&#1086;&#1087;&#1086;&#1088;&#1072;&#1090;&#1080;&#1074;&#1085;&#1072;&#1103;%20&#1072;&#1081;&#1076;&#1077;&#1085;&#1090;&#1080;&#1082;&#1072;\Template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9ED3B5BB22584B9F9E42C911967067" ma:contentTypeVersion="4" ma:contentTypeDescription="Create a new document." ma:contentTypeScope="" ma:versionID="3b26114d6ac0506bf8755e07beab7adb">
  <xsd:schema xmlns:xsd="http://www.w3.org/2001/XMLSchema" xmlns:xs="http://www.w3.org/2001/XMLSchema" xmlns:p="http://schemas.microsoft.com/office/2006/metadata/properties" xmlns:ns2="4706c221-f81b-4288-a361-f7cdf1dfa64b" targetNamespace="http://schemas.microsoft.com/office/2006/metadata/properties" ma:root="true" ma:fieldsID="fc4105278cf6b6bbe6d87ac405b7005a" ns2:_="">
    <xsd:import namespace="4706c221-f81b-4288-a361-f7cdf1df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06c221-f81b-4288-a361-f7cdf1dfa6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6A03BF-C722-4EC5-8453-131A260FBA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06c221-f81b-4288-a361-f7cdf1df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B606BD-A60C-46E5-A0E1-A8239E135A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CE2C76E-AC9B-4C5D-BCA3-4262974339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C4A241B-E443-45E9-8B25-ED1127E639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419</TotalTime>
  <Pages>3</Pages>
  <Words>510</Words>
  <Characters>2908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Varka, Roman</dc:creator>
  <cp:lastModifiedBy>Bondarenko, Vitalina</cp:lastModifiedBy>
  <cp:revision>162</cp:revision>
  <cp:lastPrinted>2019-08-07T09:04:00Z</cp:lastPrinted>
  <dcterms:created xsi:type="dcterms:W3CDTF">2023-10-02T12:34:00Z</dcterms:created>
  <dcterms:modified xsi:type="dcterms:W3CDTF">2026-07-27T09:14:00Z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0x010100429ED3B5BB22584B9F9E42C911967067</vt:lpwstr>
  </property>
</Properties>
</file>